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AE0DF" w14:textId="77777777" w:rsidR="00861751" w:rsidRDefault="00861751" w:rsidP="00E3502D">
      <w:pPr>
        <w:pStyle w:val="Heading1"/>
        <w:ind w:right="0"/>
      </w:pPr>
    </w:p>
    <w:p w14:paraId="2DD250CE" w14:textId="716467B1" w:rsidR="00E3502D" w:rsidRDefault="00E3502D" w:rsidP="00E3502D">
      <w:pPr>
        <w:pStyle w:val="Heading1"/>
        <w:ind w:right="0"/>
      </w:pPr>
      <w:r>
        <w:t>Working Together For Peace Award 2026</w:t>
      </w:r>
    </w:p>
    <w:p w14:paraId="6713604F" w14:textId="540F4ECF" w:rsidR="00E3502D" w:rsidRPr="00E3502D" w:rsidRDefault="00E3502D" w:rsidP="00E3502D">
      <w:pPr>
        <w:pStyle w:val="BodyText"/>
        <w:rPr>
          <w:b/>
          <w:color w:val="043250" w:themeColor="accent5"/>
        </w:rPr>
      </w:pPr>
      <w:r w:rsidRPr="00E3502D">
        <w:rPr>
          <w:b/>
          <w:color w:val="043250" w:themeColor="accent5"/>
        </w:rPr>
        <w:t xml:space="preserve">An initiative of APS </w:t>
      </w:r>
      <w:hyperlink r:id="rId11" w:history="1">
        <w:r w:rsidRPr="00E3502D">
          <w:rPr>
            <w:rStyle w:val="Hyperlink"/>
            <w:b/>
            <w:color w:val="043250" w:themeColor="accent5"/>
          </w:rPr>
          <w:t>Psychologists for Peace Interest Group</w:t>
        </w:r>
      </w:hyperlink>
      <w:r w:rsidRPr="00E3502D">
        <w:rPr>
          <w:b/>
          <w:color w:val="043250" w:themeColor="accent5"/>
        </w:rPr>
        <w:t xml:space="preserve"> </w:t>
      </w:r>
    </w:p>
    <w:p w14:paraId="7E1E1873" w14:textId="77777777" w:rsidR="00E3502D" w:rsidRDefault="00E3502D" w:rsidP="00E3502D"/>
    <w:p w14:paraId="175FB4E6" w14:textId="6461DE9D" w:rsidR="00E3502D" w:rsidRDefault="00E3502D" w:rsidP="00E3502D">
      <w:pPr>
        <w:pStyle w:val="Heading5"/>
      </w:pPr>
      <w:r>
        <w:t xml:space="preserve">Thinking about the world today, there are many areas where we need to build peace. </w:t>
      </w:r>
      <w:r w:rsidR="00BF5C97">
        <w:br/>
      </w:r>
      <w:r>
        <w:t>For example, in some communities the relationships between people of different cultural backgrounds or religions need to become more peaceful and respectful. At the national level there are ongoing debates about environmental protection and safety, equity and representation for all. Globally, urgent action is needed on the climate crisis to prevent widespread suffering and violence. This Award is an opportunity for groups of young people to work together to promote peace at any one of these levels, incorporating the use of psychological principles, understanding and/or skills in their project.</w:t>
      </w:r>
    </w:p>
    <w:p w14:paraId="4DAB9AF2" w14:textId="77777777" w:rsidR="00E3502D" w:rsidRDefault="00E3502D" w:rsidP="00E3502D"/>
    <w:p w14:paraId="4B640304" w14:textId="77777777" w:rsidR="00E3502D" w:rsidRPr="00E3502D" w:rsidRDefault="00E3502D" w:rsidP="00E3502D">
      <w:pPr>
        <w:pStyle w:val="BodyText"/>
        <w:rPr>
          <w:b/>
        </w:rPr>
      </w:pPr>
      <w:r w:rsidRPr="00E3502D">
        <w:rPr>
          <w:b/>
        </w:rPr>
        <w:t>WORKING TOGETHER FOR PEACE AWARD 2026</w:t>
      </w:r>
    </w:p>
    <w:p w14:paraId="324316FF" w14:textId="77777777" w:rsidR="00E3502D" w:rsidRDefault="00E3502D" w:rsidP="00E3502D">
      <w:pPr>
        <w:pStyle w:val="BodyText"/>
      </w:pPr>
      <w:r w:rsidRPr="00E3502D">
        <w:rPr>
          <w:b/>
        </w:rPr>
        <w:t>What you need to do:</w:t>
      </w:r>
      <w:r>
        <w:t xml:space="preserve"> Teams of young people (aged around 16 to 25 years) living in Australia are encouraged to develop and submit a creative project to build peace, whether at local, national or global levels. The Award is particularly appropriate for young people studying psychology, but any group of young people who want to use psychological principles, understanding or skills in their project are welcome to apply. </w:t>
      </w:r>
    </w:p>
    <w:p w14:paraId="792CCD88" w14:textId="77777777" w:rsidR="00E3502D" w:rsidRDefault="00E3502D" w:rsidP="00E3502D">
      <w:pPr>
        <w:pStyle w:val="BodyText"/>
      </w:pPr>
      <w:r>
        <w:t xml:space="preserve">The Working Together for Peace Award is designed as a team project because working in teams develops valuable skills in cooperation, conflict resolution and problem-solving - which are all essential skills in </w:t>
      </w:r>
      <w:proofErr w:type="gramStart"/>
      <w:r>
        <w:t>peace-building</w:t>
      </w:r>
      <w:proofErr w:type="gramEnd"/>
      <w:r>
        <w:t xml:space="preserve">. It is important that all members of the group are respected and heard and that problems are resolved peacefully. Working together is also a great way to deal with feelings that can arise when thinking about difficult issues such as community violence and climate crisis. It’s also more fun to work in a team! </w:t>
      </w:r>
    </w:p>
    <w:p w14:paraId="14E2C7D7" w14:textId="77777777" w:rsidR="00E3502D" w:rsidRDefault="00E3502D" w:rsidP="00E3502D">
      <w:pPr>
        <w:pStyle w:val="BodyText"/>
      </w:pPr>
      <w:r>
        <w:t xml:space="preserve">Projects can focus </w:t>
      </w:r>
      <w:proofErr w:type="gramStart"/>
      <w:r>
        <w:t>at</w:t>
      </w:r>
      <w:proofErr w:type="gramEnd"/>
      <w:r>
        <w:t xml:space="preserve"> a range of levels. Your project might be focused on local issues, perhaps in your educational setting, sports club or community; at the national level, like refugee or environment policies; or at a global level, like international conflicts, climate change and sustainable development. Or it might involve more than one of these levels (e.g. learning about a global issue and organising local activities to address it).</w:t>
      </w:r>
    </w:p>
    <w:p w14:paraId="70ABEB2B" w14:textId="77777777" w:rsidR="00E3502D" w:rsidRDefault="00E3502D" w:rsidP="00E3502D">
      <w:pPr>
        <w:pStyle w:val="BodyText"/>
      </w:pPr>
      <w:r>
        <w:t xml:space="preserve">Projects can take many forms. For example, writing and performing songs, poems or plays; developing a website; writing letters to important people or the media; organising speakers; developing petitions; surveying students’ opinions and feelings about a topic; working with people in need; restoring a natural environment; raising funds for peace-promoting programs. Prize: A first prize of $1500 and two ‘runners-up’ prizes of $750 each will be offered. </w:t>
      </w:r>
    </w:p>
    <w:p w14:paraId="183EBB21" w14:textId="77777777" w:rsidR="00E3502D" w:rsidRDefault="00E3502D">
      <w:pPr>
        <w:spacing w:after="160" w:line="259" w:lineRule="auto"/>
        <w:rPr>
          <w:bCs/>
        </w:rPr>
      </w:pPr>
      <w:r>
        <w:br w:type="page"/>
      </w:r>
    </w:p>
    <w:p w14:paraId="0D20D8F5" w14:textId="7B1CBAFF" w:rsidR="00E3502D" w:rsidRPr="00E3502D" w:rsidRDefault="00E3502D" w:rsidP="00E3502D">
      <w:pPr>
        <w:pStyle w:val="BodyText"/>
        <w:rPr>
          <w:b/>
          <w:bCs w:val="0"/>
        </w:rPr>
      </w:pPr>
      <w:r w:rsidRPr="00E3502D">
        <w:rPr>
          <w:b/>
          <w:bCs w:val="0"/>
        </w:rPr>
        <w:lastRenderedPageBreak/>
        <w:t xml:space="preserve">TO APPLY </w:t>
      </w:r>
    </w:p>
    <w:p w14:paraId="402FDD4F" w14:textId="77777777" w:rsidR="00E3502D" w:rsidRDefault="00E3502D" w:rsidP="00E3502D">
      <w:pPr>
        <w:pStyle w:val="BodyText"/>
      </w:pPr>
      <w:r>
        <w:t>Simply respond to the questions on the Application Form below and submit your project material following the instructions at the end of the Application Form.</w:t>
      </w:r>
    </w:p>
    <w:p w14:paraId="0BDC2204" w14:textId="77777777" w:rsidR="00E3502D" w:rsidRDefault="00E3502D" w:rsidP="00E3502D">
      <w:pPr>
        <w:pStyle w:val="BodyText"/>
      </w:pPr>
      <w:r>
        <w:t>Some examples of possible areas for teams to work on:</w:t>
      </w:r>
    </w:p>
    <w:p w14:paraId="1711A5A8" w14:textId="4A6B6C39" w:rsidR="00E3502D" w:rsidRDefault="00E3502D" w:rsidP="00E3502D">
      <w:pPr>
        <w:pStyle w:val="ListBullet"/>
      </w:pPr>
      <w:r>
        <w:t>Inter-group intolerance, prejudice and violence</w:t>
      </w:r>
    </w:p>
    <w:p w14:paraId="1B0CEC55" w14:textId="6DADE53B" w:rsidR="00E3502D" w:rsidRDefault="00E3502D" w:rsidP="00E3502D">
      <w:pPr>
        <w:pStyle w:val="ListBullet"/>
      </w:pPr>
      <w:r>
        <w:t xml:space="preserve">Prejudice and discrimination </w:t>
      </w:r>
      <w:proofErr w:type="gramStart"/>
      <w:r>
        <w:t>on the basis of</w:t>
      </w:r>
      <w:proofErr w:type="gramEnd"/>
      <w:r>
        <w:t xml:space="preserve"> race, gender, sexual orientation or ability, within families, schools, work and communities</w:t>
      </w:r>
    </w:p>
    <w:p w14:paraId="59D34B99" w14:textId="07C0E7C2" w:rsidR="00E3502D" w:rsidRDefault="00E3502D" w:rsidP="00E3502D">
      <w:pPr>
        <w:pStyle w:val="ListBullet"/>
      </w:pPr>
      <w:r>
        <w:t xml:space="preserve">The climate crisis, which is a peace issue because it causes and increases conflict and social injustice through, for example, shortages of food, water and liveable land, people being forced to migrate or relocate and being met with hostility, and because people who are already disadvantaged will suffer most from climate change. It also provides opportunities for peacebuilding - for example, by people working together for climate action, more local production of food and energy, and ensuring there is a just transition to a more sustainable world. </w:t>
      </w:r>
    </w:p>
    <w:p w14:paraId="09A74F45" w14:textId="77777777" w:rsidR="00E3502D" w:rsidRDefault="00E3502D">
      <w:pPr>
        <w:spacing w:after="160" w:line="259" w:lineRule="auto"/>
        <w:rPr>
          <w:bCs/>
        </w:rPr>
      </w:pPr>
      <w:r>
        <w:br w:type="page"/>
      </w:r>
    </w:p>
    <w:p w14:paraId="4443D5EE" w14:textId="06DF30FD" w:rsidR="00E3502D" w:rsidRDefault="00E3502D" w:rsidP="00E3502D">
      <w:pPr>
        <w:pStyle w:val="Heading1"/>
        <w:ind w:right="141"/>
      </w:pPr>
      <w:r>
        <w:lastRenderedPageBreak/>
        <w:t>Application Form</w:t>
      </w:r>
    </w:p>
    <w:p w14:paraId="7972F2DC" w14:textId="77777777" w:rsidR="00E3502D" w:rsidRPr="00E3502D" w:rsidRDefault="00E3502D" w:rsidP="00E3502D">
      <w:pPr>
        <w:pStyle w:val="BodyText"/>
        <w:rPr>
          <w:b/>
          <w:bCs w:val="0"/>
          <w:color w:val="043250" w:themeColor="accent5"/>
        </w:rPr>
      </w:pPr>
      <w:r w:rsidRPr="00E3502D">
        <w:rPr>
          <w:b/>
          <w:bCs w:val="0"/>
          <w:color w:val="043250" w:themeColor="accent5"/>
        </w:rPr>
        <w:t>WORKING TOGETHER FOR PEACE AWARD 2026</w:t>
      </w:r>
    </w:p>
    <w:p w14:paraId="49DBD53C" w14:textId="77777777" w:rsidR="00E3502D" w:rsidRDefault="00E3502D" w:rsidP="00E3502D">
      <w:pPr>
        <w:pStyle w:val="BodyText"/>
      </w:pPr>
    </w:p>
    <w:p w14:paraId="11904D9E" w14:textId="77777777" w:rsidR="00E3502D" w:rsidRPr="00E3502D" w:rsidRDefault="00E3502D" w:rsidP="00E3502D">
      <w:pPr>
        <w:pStyle w:val="BodyText"/>
        <w:rPr>
          <w:b/>
          <w:bCs w:val="0"/>
        </w:rPr>
      </w:pPr>
      <w:r w:rsidRPr="00E3502D">
        <w:rPr>
          <w:b/>
          <w:bCs w:val="0"/>
        </w:rPr>
        <w:t>PROJECT DETAILS</w:t>
      </w:r>
    </w:p>
    <w:p w14:paraId="27822D3E" w14:textId="77777777" w:rsidR="00E3502D" w:rsidRDefault="00E3502D" w:rsidP="00E3502D">
      <w:pPr>
        <w:pStyle w:val="ListNumber0"/>
      </w:pPr>
      <w:r w:rsidRPr="00E3502D">
        <w:rPr>
          <w:b/>
          <w:bCs w:val="0"/>
        </w:rPr>
        <w:t>Project title</w:t>
      </w:r>
      <w:r>
        <w:t xml:space="preserve"> [maximum 20 words]:</w:t>
      </w:r>
    </w:p>
    <w:p w14:paraId="004E2B91" w14:textId="42A214F0" w:rsidR="00E3502D" w:rsidRDefault="00E3502D" w:rsidP="00E3502D">
      <w:pPr>
        <w:pStyle w:val="ListNumber0"/>
      </w:pPr>
      <w:r w:rsidRPr="00E3502D">
        <w:rPr>
          <w:b/>
          <w:bCs w:val="0"/>
        </w:rPr>
        <w:t>Target audience</w:t>
      </w:r>
      <w:r>
        <w:t xml:space="preserve"> [maximum 100 words]: Who is your target audience? Research shows that for messages to </w:t>
      </w:r>
      <w:proofErr w:type="gramStart"/>
      <w:r>
        <w:t>work,</w:t>
      </w:r>
      <w:proofErr w:type="gramEnd"/>
      <w:r>
        <w:t xml:space="preserve"> they </w:t>
      </w:r>
      <w:proofErr w:type="gramStart"/>
      <w:r>
        <w:t>have to</w:t>
      </w:r>
      <w:proofErr w:type="gramEnd"/>
      <w:r>
        <w:t xml:space="preserve"> be targeted to a particular audience. </w:t>
      </w:r>
      <w:r>
        <w:br/>
      </w:r>
      <w:r>
        <w:br/>
        <w:t>Decide on an audience whose behaviour or attitudes you want to influence or change. There are many possibilities, such as the federal government, your local council, companies, consumers, media organisations, journalists, schools, students, sports organisations, businesses, etc.</w:t>
      </w:r>
    </w:p>
    <w:p w14:paraId="195B161D" w14:textId="77777777" w:rsidR="00E3502D" w:rsidRDefault="00E3502D" w:rsidP="00E3502D">
      <w:pPr>
        <w:pStyle w:val="ListNumber0"/>
      </w:pPr>
      <w:r w:rsidRPr="00E3502D">
        <w:rPr>
          <w:b/>
          <w:bCs w:val="0"/>
        </w:rPr>
        <w:t>Key messages and aim</w:t>
      </w:r>
      <w:r>
        <w:t xml:space="preserve"> [maximum 300 words]: What key message(s) about creating peace in the area you have chosen </w:t>
      </w:r>
      <w:proofErr w:type="gramStart"/>
      <w:r>
        <w:t>do</w:t>
      </w:r>
      <w:proofErr w:type="gramEnd"/>
      <w:r>
        <w:t xml:space="preserve"> you want to include in your campaign? What changes in behaviour or attitudes do you hope to see in your audience?</w:t>
      </w:r>
    </w:p>
    <w:p w14:paraId="0BE82E53" w14:textId="77777777" w:rsidR="00E3502D" w:rsidRDefault="00E3502D" w:rsidP="00E3502D">
      <w:pPr>
        <w:pStyle w:val="ListNumber0"/>
        <w:numPr>
          <w:ilvl w:val="0"/>
          <w:numId w:val="0"/>
        </w:numPr>
        <w:ind w:left="425"/>
      </w:pPr>
      <w:r>
        <w:t xml:space="preserve">Try to put yourself in the audience’s shoes. What might they be worried or concerned about? What might be stopping them from changing their behaviour and </w:t>
      </w:r>
      <w:proofErr w:type="gramStart"/>
      <w:r>
        <w:t>taking action</w:t>
      </w:r>
      <w:proofErr w:type="gramEnd"/>
      <w:r>
        <w:t xml:space="preserve">? Show them how working towards peace is </w:t>
      </w:r>
      <w:proofErr w:type="gramStart"/>
      <w:r>
        <w:t>actually in</w:t>
      </w:r>
      <w:proofErr w:type="gramEnd"/>
      <w:r>
        <w:t xml:space="preserve"> their interests too.</w:t>
      </w:r>
    </w:p>
    <w:p w14:paraId="41EBFBFB" w14:textId="7659D545" w:rsidR="00E3502D" w:rsidRDefault="00E3502D" w:rsidP="00E3502D">
      <w:pPr>
        <w:pStyle w:val="ListNumber0"/>
      </w:pPr>
      <w:r w:rsidRPr="00E3502D">
        <w:rPr>
          <w:b/>
          <w:bCs w:val="0"/>
        </w:rPr>
        <w:t>Resources</w:t>
      </w:r>
      <w:r>
        <w:t xml:space="preserve"> [maximum 200 words]: Gather useful information from the resource list provided </w:t>
      </w:r>
      <w:hyperlink r:id="rId12" w:history="1">
        <w:r w:rsidRPr="00E3502D">
          <w:rPr>
            <w:rStyle w:val="Hyperlink"/>
          </w:rPr>
          <w:t>here</w:t>
        </w:r>
      </w:hyperlink>
      <w:r>
        <w:t xml:space="preserve"> and/or any other resources you can find. What are the main resources you have used to develop your project? </w:t>
      </w:r>
    </w:p>
    <w:p w14:paraId="3B44D31A" w14:textId="77777777" w:rsidR="00E3502D" w:rsidRDefault="00E3502D" w:rsidP="00E3502D">
      <w:pPr>
        <w:pStyle w:val="ListNumber0"/>
      </w:pPr>
      <w:r w:rsidRPr="00E3502D">
        <w:rPr>
          <w:b/>
          <w:bCs w:val="0"/>
        </w:rPr>
        <w:t>Create the campaign:</w:t>
      </w:r>
      <w:r>
        <w:t xml:space="preserve"> The creative campaign you develop for your application may be presented in the format of your choice, for example, social media posts, a podcast, YouTube video, blog, exhibition, artwork, song lyrics, theatre script, photos, PowerPoint presentation, letters, surveys, or some other medium. You will need to submit a copy of your campaign material with your application.</w:t>
      </w:r>
    </w:p>
    <w:p w14:paraId="2EF6971F" w14:textId="77777777" w:rsidR="00E3502D" w:rsidRDefault="00E3502D" w:rsidP="00E3502D">
      <w:pPr>
        <w:pStyle w:val="ListNumber0"/>
      </w:pPr>
      <w:r w:rsidRPr="00E3502D">
        <w:rPr>
          <w:b/>
          <w:bCs w:val="0"/>
        </w:rPr>
        <w:t>Promotion strategies</w:t>
      </w:r>
      <w:r>
        <w:t xml:space="preserve"> [maximum 300 words]: How will you go about distributing your campaign i.e., how will you get your message out to your target group(s)?</w:t>
      </w:r>
    </w:p>
    <w:p w14:paraId="1B77F5FF" w14:textId="77777777" w:rsidR="00E3502D" w:rsidRDefault="00E3502D" w:rsidP="00E3502D">
      <w:pPr>
        <w:pStyle w:val="ListNumber0"/>
      </w:pPr>
      <w:r w:rsidRPr="00E3502D">
        <w:rPr>
          <w:b/>
          <w:bCs w:val="0"/>
        </w:rPr>
        <w:t>Learning</w:t>
      </w:r>
      <w:r>
        <w:t xml:space="preserve"> [maximum 300 words]: What did you as a team, and as individuals, get out of doing the project?  E.g., what worked well? How did you make sure you worked together peacefully?  What did you learn? What were some of the obstacles you encountered, if any? How did you manage these?</w:t>
      </w:r>
    </w:p>
    <w:p w14:paraId="6424F53A" w14:textId="51D0A3AC" w:rsidR="00E3502D" w:rsidRDefault="00E3502D">
      <w:pPr>
        <w:spacing w:after="160" w:line="259" w:lineRule="auto"/>
        <w:rPr>
          <w:bCs/>
        </w:rPr>
      </w:pPr>
      <w:r>
        <w:br w:type="page"/>
      </w:r>
    </w:p>
    <w:p w14:paraId="04B9C68B" w14:textId="77777777" w:rsidR="00E3502D" w:rsidRPr="00E3502D" w:rsidRDefault="00E3502D" w:rsidP="00E3502D">
      <w:pPr>
        <w:pStyle w:val="BodyText"/>
        <w:rPr>
          <w:b/>
          <w:bCs w:val="0"/>
        </w:rPr>
      </w:pPr>
      <w:r w:rsidRPr="00E3502D">
        <w:rPr>
          <w:b/>
          <w:bCs w:val="0"/>
        </w:rPr>
        <w:lastRenderedPageBreak/>
        <w:t>APPLICANT DETAILS</w:t>
      </w:r>
    </w:p>
    <w:p w14:paraId="08D6333A" w14:textId="77777777" w:rsidR="00E3502D" w:rsidRDefault="00E3502D" w:rsidP="00E106F5">
      <w:pPr>
        <w:pStyle w:val="ListNumber0"/>
        <w:numPr>
          <w:ilvl w:val="0"/>
          <w:numId w:val="17"/>
        </w:numPr>
      </w:pPr>
      <w:r>
        <w:t>Please include the names of the applicants in the table below. Include more lines for more team members if needed.</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2"/>
        <w:gridCol w:w="1058"/>
        <w:gridCol w:w="3510"/>
        <w:gridCol w:w="2529"/>
      </w:tblGrid>
      <w:tr w:rsidR="00E3502D" w:rsidRPr="00523AE9" w14:paraId="5F175D2F" w14:textId="77777777" w:rsidTr="00E106F5">
        <w:trPr>
          <w:trHeight w:val="454"/>
        </w:trPr>
        <w:tc>
          <w:tcPr>
            <w:tcW w:w="2542" w:type="dxa"/>
            <w:shd w:val="clear" w:color="auto" w:fill="043250" w:themeFill="accent1"/>
            <w:vAlign w:val="center"/>
          </w:tcPr>
          <w:p w14:paraId="2A111847"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sidRPr="00523AE9">
              <w:rPr>
                <w:rFonts w:ascii="Arial" w:eastAsia="Arial" w:hAnsi="Arial" w:cs="Arial"/>
                <w:b/>
              </w:rPr>
              <w:t>Name</w:t>
            </w:r>
          </w:p>
        </w:tc>
        <w:tc>
          <w:tcPr>
            <w:tcW w:w="1058" w:type="dxa"/>
            <w:shd w:val="clear" w:color="auto" w:fill="043250" w:themeFill="accent1"/>
            <w:vAlign w:val="center"/>
          </w:tcPr>
          <w:p w14:paraId="6CDD200D"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sidRPr="00523AE9">
              <w:rPr>
                <w:rFonts w:ascii="Arial" w:eastAsia="Arial" w:hAnsi="Arial" w:cs="Arial"/>
                <w:b/>
              </w:rPr>
              <w:t>Age</w:t>
            </w:r>
          </w:p>
        </w:tc>
        <w:tc>
          <w:tcPr>
            <w:tcW w:w="3510" w:type="dxa"/>
            <w:shd w:val="clear" w:color="auto" w:fill="043250" w:themeFill="accent1"/>
            <w:vAlign w:val="center"/>
          </w:tcPr>
          <w:p w14:paraId="7A237EC4"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sidRPr="00523AE9">
              <w:rPr>
                <w:rFonts w:ascii="Arial" w:eastAsia="Arial" w:hAnsi="Arial" w:cs="Arial"/>
                <w:b/>
              </w:rPr>
              <w:t>Email address</w:t>
            </w:r>
          </w:p>
        </w:tc>
        <w:tc>
          <w:tcPr>
            <w:tcW w:w="2529" w:type="dxa"/>
            <w:shd w:val="clear" w:color="auto" w:fill="043250" w:themeFill="accent1"/>
            <w:vAlign w:val="center"/>
          </w:tcPr>
          <w:p w14:paraId="3EC322B5" w14:textId="149B12E1"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sidRPr="00523AE9">
              <w:rPr>
                <w:rFonts w:ascii="Arial" w:eastAsia="Arial" w:hAnsi="Arial" w:cs="Arial"/>
                <w:b/>
              </w:rPr>
              <w:t>Mobile</w:t>
            </w:r>
          </w:p>
        </w:tc>
      </w:tr>
      <w:tr w:rsidR="00E3502D" w:rsidRPr="00523AE9" w14:paraId="23C96CC0" w14:textId="77777777" w:rsidTr="00E106F5">
        <w:tc>
          <w:tcPr>
            <w:tcW w:w="2542" w:type="dxa"/>
            <w:vAlign w:val="center"/>
          </w:tcPr>
          <w:p w14:paraId="1E5EAF57"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1058" w:type="dxa"/>
            <w:vAlign w:val="center"/>
          </w:tcPr>
          <w:p w14:paraId="31795939"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3510" w:type="dxa"/>
            <w:vAlign w:val="center"/>
          </w:tcPr>
          <w:p w14:paraId="1760B787"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2529" w:type="dxa"/>
            <w:vAlign w:val="center"/>
          </w:tcPr>
          <w:p w14:paraId="746D6505"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r w:rsidR="00E3502D" w:rsidRPr="00523AE9" w14:paraId="747519E2" w14:textId="77777777" w:rsidTr="00E106F5">
        <w:tc>
          <w:tcPr>
            <w:tcW w:w="2542" w:type="dxa"/>
            <w:vAlign w:val="center"/>
          </w:tcPr>
          <w:p w14:paraId="015DC604"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1058" w:type="dxa"/>
            <w:vAlign w:val="center"/>
          </w:tcPr>
          <w:p w14:paraId="058226C7"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3510" w:type="dxa"/>
            <w:vAlign w:val="center"/>
          </w:tcPr>
          <w:p w14:paraId="6D1650EC"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2529" w:type="dxa"/>
            <w:vAlign w:val="center"/>
          </w:tcPr>
          <w:p w14:paraId="0C2B4EA7"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r w:rsidR="00E3502D" w:rsidRPr="00523AE9" w14:paraId="47B0CCD6" w14:textId="77777777" w:rsidTr="00E106F5">
        <w:tc>
          <w:tcPr>
            <w:tcW w:w="2542" w:type="dxa"/>
            <w:vAlign w:val="center"/>
          </w:tcPr>
          <w:p w14:paraId="4B6EDC4D"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1058" w:type="dxa"/>
            <w:vAlign w:val="center"/>
          </w:tcPr>
          <w:p w14:paraId="770650B5"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3510" w:type="dxa"/>
            <w:vAlign w:val="center"/>
          </w:tcPr>
          <w:p w14:paraId="48532EAF"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2529" w:type="dxa"/>
            <w:vAlign w:val="center"/>
          </w:tcPr>
          <w:p w14:paraId="3A32BE06"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r w:rsidR="00E3502D" w:rsidRPr="00523AE9" w14:paraId="262EBC45" w14:textId="77777777" w:rsidTr="00E106F5">
        <w:tc>
          <w:tcPr>
            <w:tcW w:w="2542" w:type="dxa"/>
            <w:vAlign w:val="center"/>
          </w:tcPr>
          <w:p w14:paraId="64AF13B8"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1058" w:type="dxa"/>
            <w:vAlign w:val="center"/>
          </w:tcPr>
          <w:p w14:paraId="2B945BDA"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3510" w:type="dxa"/>
            <w:vAlign w:val="center"/>
          </w:tcPr>
          <w:p w14:paraId="75948426"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2529" w:type="dxa"/>
            <w:vAlign w:val="center"/>
          </w:tcPr>
          <w:p w14:paraId="5D9E8A5B"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r w:rsidR="00E3502D" w:rsidRPr="00523AE9" w14:paraId="36206B43" w14:textId="77777777" w:rsidTr="00E106F5">
        <w:tc>
          <w:tcPr>
            <w:tcW w:w="2542" w:type="dxa"/>
            <w:vAlign w:val="center"/>
          </w:tcPr>
          <w:p w14:paraId="69F97C87"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1058" w:type="dxa"/>
            <w:vAlign w:val="center"/>
          </w:tcPr>
          <w:p w14:paraId="232B429A"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3510" w:type="dxa"/>
            <w:vAlign w:val="center"/>
          </w:tcPr>
          <w:p w14:paraId="4DA6D594"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2529" w:type="dxa"/>
            <w:vAlign w:val="center"/>
          </w:tcPr>
          <w:p w14:paraId="145C5B1F" w14:textId="77777777" w:rsidR="00E3502D" w:rsidRPr="00523AE9" w:rsidRDefault="00E3502D"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r w:rsidR="00E106F5" w:rsidRPr="00523AE9" w14:paraId="4C2E8DD6" w14:textId="77777777" w:rsidTr="00E106F5">
        <w:tc>
          <w:tcPr>
            <w:tcW w:w="2542" w:type="dxa"/>
            <w:vAlign w:val="center"/>
          </w:tcPr>
          <w:p w14:paraId="3B7AC963" w14:textId="77777777" w:rsidR="00E106F5" w:rsidRPr="00523AE9" w:rsidRDefault="00E106F5"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1058" w:type="dxa"/>
            <w:vAlign w:val="center"/>
          </w:tcPr>
          <w:p w14:paraId="708CB89F" w14:textId="77777777" w:rsidR="00E106F5" w:rsidRPr="00523AE9" w:rsidRDefault="00E106F5"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3510" w:type="dxa"/>
            <w:vAlign w:val="center"/>
          </w:tcPr>
          <w:p w14:paraId="6193ADE9" w14:textId="77777777" w:rsidR="00E106F5" w:rsidRPr="00523AE9" w:rsidRDefault="00E106F5"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2529" w:type="dxa"/>
            <w:vAlign w:val="center"/>
          </w:tcPr>
          <w:p w14:paraId="7983B11D" w14:textId="77777777" w:rsidR="00E106F5" w:rsidRPr="00523AE9" w:rsidRDefault="00E106F5"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r w:rsidR="00E106F5" w:rsidRPr="00523AE9" w14:paraId="6648AE4E" w14:textId="77777777" w:rsidTr="00E106F5">
        <w:tc>
          <w:tcPr>
            <w:tcW w:w="2542" w:type="dxa"/>
            <w:vAlign w:val="center"/>
          </w:tcPr>
          <w:p w14:paraId="124AD1D3" w14:textId="77777777" w:rsidR="00E106F5" w:rsidRPr="00523AE9" w:rsidRDefault="00E106F5"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1058" w:type="dxa"/>
            <w:vAlign w:val="center"/>
          </w:tcPr>
          <w:p w14:paraId="5B60566E" w14:textId="77777777" w:rsidR="00E106F5" w:rsidRPr="00523AE9" w:rsidRDefault="00E106F5"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3510" w:type="dxa"/>
            <w:vAlign w:val="center"/>
          </w:tcPr>
          <w:p w14:paraId="19E09E71" w14:textId="77777777" w:rsidR="00E106F5" w:rsidRPr="00523AE9" w:rsidRDefault="00E106F5"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2529" w:type="dxa"/>
            <w:vAlign w:val="center"/>
          </w:tcPr>
          <w:p w14:paraId="592B1EC7" w14:textId="77777777" w:rsidR="00E106F5" w:rsidRPr="00523AE9" w:rsidRDefault="00E106F5" w:rsidP="00E106F5">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bl>
    <w:p w14:paraId="617BEA75" w14:textId="77777777" w:rsidR="00E106F5" w:rsidRDefault="00E106F5" w:rsidP="00E106F5">
      <w:pPr>
        <w:pStyle w:val="BodyText"/>
      </w:pPr>
    </w:p>
    <w:p w14:paraId="7B779BC9" w14:textId="77777777" w:rsidR="00E106F5" w:rsidRDefault="00E3502D" w:rsidP="00E3502D">
      <w:pPr>
        <w:pStyle w:val="ListNumber0"/>
      </w:pPr>
      <w:r>
        <w:t>Tell us something about your team (e.g. a psychology course or subject you are enrolled in, interests, skills, faith, cultural background, etc.) [maximum 300 words]</w:t>
      </w:r>
    </w:p>
    <w:p w14:paraId="198B67A4" w14:textId="07015F83" w:rsidR="00E106F5" w:rsidRDefault="00E3502D" w:rsidP="00E3502D">
      <w:pPr>
        <w:pStyle w:val="ListNumber0"/>
      </w:pPr>
      <w:r>
        <w:t>Do all applicants belong to the same group or organisation (e.g. tertiary institution school, club, sports team etc.)?</w:t>
      </w:r>
      <w:r w:rsidR="00E106F5">
        <w:br/>
      </w:r>
      <w:r w:rsidR="00E106F5">
        <w:rPr>
          <w:rFonts w:ascii="Segoe UI Symbol" w:hAnsi="Segoe UI Symbol" w:cs="Segoe UI Symbol"/>
        </w:rPr>
        <w:br/>
      </w:r>
      <w:sdt>
        <w:sdtPr>
          <w:id w:val="1110158263"/>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Pr="00E106F5">
        <w:rPr>
          <w:b/>
          <w:bCs w:val="0"/>
        </w:rPr>
        <w:t>YES</w:t>
      </w:r>
      <w:r w:rsidR="00E106F5">
        <w:rPr>
          <w:b/>
          <w:bCs w:val="0"/>
        </w:rPr>
        <w:t>:</w:t>
      </w:r>
      <w:r w:rsidRPr="00E106F5">
        <w:rPr>
          <w:b/>
          <w:bCs w:val="0"/>
        </w:rPr>
        <w:t xml:space="preserve"> </w:t>
      </w:r>
      <w:r>
        <w:t>Please provide name and address of the organisation:</w:t>
      </w:r>
      <w:r w:rsidR="00E106F5">
        <w:br/>
      </w:r>
      <w:r w:rsidR="00E106F5">
        <w:rPr>
          <w:rFonts w:ascii="Segoe UI Symbol" w:hAnsi="Segoe UI Symbol" w:cs="Segoe UI Symbol"/>
        </w:rPr>
        <w:br/>
      </w:r>
      <w:sdt>
        <w:sdtPr>
          <w:id w:val="2105150531"/>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Pr="00E106F5">
        <w:rPr>
          <w:b/>
          <w:bCs w:val="0"/>
        </w:rPr>
        <w:t>NO</w:t>
      </w:r>
      <w:r w:rsidR="00E106F5">
        <w:rPr>
          <w:b/>
          <w:bCs w:val="0"/>
        </w:rPr>
        <w:t>:</w:t>
      </w:r>
      <w:r>
        <w:t xml:space="preserve"> Please explain how you came to be working together on this project: [maximum 100 words] </w:t>
      </w:r>
    </w:p>
    <w:p w14:paraId="4440572A" w14:textId="2F1DB532" w:rsidR="00E106F5" w:rsidRDefault="00E3502D" w:rsidP="00E3502D">
      <w:pPr>
        <w:pStyle w:val="ListNumber0"/>
      </w:pPr>
      <w:r>
        <w:t>Have you sought feedback on your project to someone from your target audience?</w:t>
      </w:r>
      <w:r w:rsidR="00E106F5">
        <w:br/>
      </w:r>
      <w:r w:rsidR="00E106F5">
        <w:br/>
      </w:r>
      <w:sdt>
        <w:sdtPr>
          <w:id w:val="1397392210"/>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Pr="00E106F5">
        <w:rPr>
          <w:b/>
          <w:bCs w:val="0"/>
        </w:rPr>
        <w:t>N</w:t>
      </w:r>
      <w:r w:rsidR="00E106F5">
        <w:rPr>
          <w:b/>
          <w:bCs w:val="0"/>
        </w:rPr>
        <w:t>O</w:t>
      </w:r>
      <w:r w:rsidR="00E106F5">
        <w:br/>
      </w:r>
      <w:sdt>
        <w:sdtPr>
          <w:id w:val="-2060936690"/>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Pr="00E106F5">
        <w:rPr>
          <w:b/>
          <w:bCs w:val="0"/>
        </w:rPr>
        <w:t>Y</w:t>
      </w:r>
      <w:r w:rsidR="00E106F5" w:rsidRPr="00E106F5">
        <w:rPr>
          <w:b/>
          <w:bCs w:val="0"/>
        </w:rPr>
        <w:t>ES</w:t>
      </w:r>
      <w:r w:rsidR="00E106F5">
        <w:t>:</w:t>
      </w:r>
      <w:r>
        <w:t xml:space="preserve"> Please share what feedback you received [maximum 200 words]</w:t>
      </w:r>
    </w:p>
    <w:p w14:paraId="17FD3B9C" w14:textId="1D92ECC2" w:rsidR="00E106F5" w:rsidRDefault="00E3502D" w:rsidP="00E3502D">
      <w:pPr>
        <w:pStyle w:val="ListNumber0"/>
      </w:pPr>
      <w:r>
        <w:t xml:space="preserve"> Has anyone acted as a mentor for you in this project?</w:t>
      </w:r>
      <w:r w:rsidR="00E106F5">
        <w:br/>
      </w:r>
      <w:r w:rsidR="00E106F5">
        <w:br/>
      </w:r>
      <w:sdt>
        <w:sdtPr>
          <w:id w:val="-1308544631"/>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106F5" w:rsidRPr="00E106F5">
        <w:rPr>
          <w:b/>
          <w:bCs w:val="0"/>
        </w:rPr>
        <w:t>NO</w:t>
      </w:r>
      <w:r w:rsidR="00E106F5">
        <w:br/>
      </w:r>
      <w:sdt>
        <w:sdtPr>
          <w:id w:val="527381184"/>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Pr="00E106F5">
        <w:rPr>
          <w:b/>
          <w:bCs w:val="0"/>
        </w:rPr>
        <w:t>Y</w:t>
      </w:r>
      <w:r w:rsidR="00E106F5" w:rsidRPr="00E106F5">
        <w:rPr>
          <w:b/>
          <w:bCs w:val="0"/>
        </w:rPr>
        <w:t>ES:</w:t>
      </w:r>
      <w:r>
        <w:t xml:space="preserve"> Please describe the involvement of this mentor(s) in your project [maximum 200 words] </w:t>
      </w:r>
    </w:p>
    <w:p w14:paraId="3D5636C0" w14:textId="7058C151" w:rsidR="00E3502D" w:rsidRDefault="00E3502D" w:rsidP="00E3502D">
      <w:pPr>
        <w:pStyle w:val="ListNumber0"/>
      </w:pPr>
      <w:r>
        <w:t>Name and contact details of a referee who knows about your project and can provide us with information about it. (This can be the same person as in 5. above.)</w:t>
      </w:r>
    </w:p>
    <w:p w14:paraId="2514719D" w14:textId="77777777" w:rsidR="00E106F5" w:rsidRDefault="00E106F5">
      <w:pPr>
        <w:spacing w:after="160" w:line="259" w:lineRule="auto"/>
        <w:rPr>
          <w:bCs/>
        </w:rPr>
      </w:pPr>
      <w:r>
        <w:br w:type="page"/>
      </w:r>
    </w:p>
    <w:p w14:paraId="2F7F325A" w14:textId="68E49AD3" w:rsidR="00E3502D" w:rsidRPr="00E106F5" w:rsidRDefault="00E3502D" w:rsidP="00E3502D">
      <w:pPr>
        <w:pStyle w:val="BodyText"/>
        <w:rPr>
          <w:b/>
          <w:bCs w:val="0"/>
        </w:rPr>
      </w:pPr>
      <w:r w:rsidRPr="00E106F5">
        <w:rPr>
          <w:b/>
          <w:bCs w:val="0"/>
        </w:rPr>
        <w:lastRenderedPageBreak/>
        <w:t>SUBMITTING YOUR APPLICATION</w:t>
      </w:r>
    </w:p>
    <w:p w14:paraId="600AC404" w14:textId="680A85DD" w:rsidR="00E106F5" w:rsidRDefault="00E3502D" w:rsidP="00E3502D">
      <w:pPr>
        <w:pStyle w:val="BodyText"/>
      </w:pPr>
      <w:r w:rsidRPr="00E106F5">
        <w:rPr>
          <w:b/>
          <w:bCs w:val="0"/>
        </w:rPr>
        <w:t>Please send your completed application form to</w:t>
      </w:r>
      <w:r w:rsidR="00E106F5">
        <w:t>:</w:t>
      </w:r>
      <w:r>
        <w:t xml:space="preserve"> </w:t>
      </w:r>
      <w:r w:rsidR="00E106F5">
        <w:br/>
        <w:t xml:space="preserve">Email: </w:t>
      </w:r>
      <w:hyperlink r:id="rId13" w:history="1">
        <w:r w:rsidR="00E106F5" w:rsidRPr="004B5621">
          <w:rPr>
            <w:rStyle w:val="Hyperlink"/>
          </w:rPr>
          <w:t>membergroups@psychology.org.au</w:t>
        </w:r>
      </w:hyperlink>
      <w:r>
        <w:t xml:space="preserve"> </w:t>
      </w:r>
      <w:r w:rsidR="00E106F5">
        <w:br/>
        <w:t>S</w:t>
      </w:r>
      <w:r>
        <w:t xml:space="preserve">ubject </w:t>
      </w:r>
      <w:r w:rsidR="00E106F5">
        <w:t>T</w:t>
      </w:r>
      <w:r>
        <w:t>itle</w:t>
      </w:r>
      <w:r w:rsidR="00E106F5">
        <w:t>:</w:t>
      </w:r>
      <w:r>
        <w:t xml:space="preserve"> Award Application - Psychologists for Peace Interest Group Working Together for Peace </w:t>
      </w:r>
    </w:p>
    <w:p w14:paraId="5A9B57D5" w14:textId="4B476709" w:rsidR="00E3502D" w:rsidRDefault="00E106F5" w:rsidP="00E3502D">
      <w:pPr>
        <w:pStyle w:val="BodyText"/>
      </w:pPr>
      <w:r>
        <w:t>Due Date:</w:t>
      </w:r>
      <w:r w:rsidR="00E3502D" w:rsidRPr="00E106F5">
        <w:rPr>
          <w:b/>
          <w:bCs w:val="0"/>
        </w:rPr>
        <w:t>18 September 2026</w:t>
      </w:r>
      <w:r w:rsidR="00D11C5C">
        <w:rPr>
          <w:b/>
          <w:bCs w:val="0"/>
        </w:rPr>
        <w:t xml:space="preserve"> </w:t>
      </w:r>
      <w:r w:rsidR="00D11C5C">
        <w:t>l</w:t>
      </w:r>
      <w:r w:rsidR="00E3502D">
        <w:t xml:space="preserve">ate applications will not be accepted. </w:t>
      </w:r>
    </w:p>
    <w:p w14:paraId="14856923" w14:textId="77777777" w:rsidR="00E3502D" w:rsidRPr="00E106F5" w:rsidRDefault="00E3502D" w:rsidP="00E3502D">
      <w:pPr>
        <w:pStyle w:val="BodyText"/>
        <w:rPr>
          <w:b/>
          <w:bCs w:val="0"/>
        </w:rPr>
      </w:pPr>
      <w:r w:rsidRPr="00E106F5">
        <w:rPr>
          <w:b/>
          <w:bCs w:val="0"/>
        </w:rPr>
        <w:t>Submission material (please tick all that apply)</w:t>
      </w:r>
    </w:p>
    <w:p w14:paraId="5D1F26A0" w14:textId="6B8018B0" w:rsidR="00E3502D" w:rsidRDefault="00D42A85" w:rsidP="00E3502D">
      <w:pPr>
        <w:pStyle w:val="BodyText"/>
      </w:pPr>
      <w:sdt>
        <w:sdtPr>
          <w:id w:val="403884304"/>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Social media posts</w:t>
      </w:r>
    </w:p>
    <w:p w14:paraId="0F19A9D6" w14:textId="3E7255B5" w:rsidR="00E3502D" w:rsidRDefault="00D42A85" w:rsidP="00E3502D">
      <w:pPr>
        <w:pStyle w:val="BodyText"/>
      </w:pPr>
      <w:sdt>
        <w:sdtPr>
          <w:id w:val="1042565207"/>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 xml:space="preserve">Podcast </w:t>
      </w:r>
    </w:p>
    <w:p w14:paraId="669524D2" w14:textId="5AE16E1E" w:rsidR="00E3502D" w:rsidRDefault="00D42A85" w:rsidP="00E3502D">
      <w:pPr>
        <w:pStyle w:val="BodyText"/>
      </w:pPr>
      <w:sdt>
        <w:sdtPr>
          <w:id w:val="-1736613498"/>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YouTube or TikTok video</w:t>
      </w:r>
    </w:p>
    <w:p w14:paraId="02B28155" w14:textId="0EC89B21" w:rsidR="00E3502D" w:rsidRDefault="00D42A85" w:rsidP="00E3502D">
      <w:pPr>
        <w:pStyle w:val="BodyText"/>
      </w:pPr>
      <w:sdt>
        <w:sdtPr>
          <w:id w:val="98462150"/>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Blog</w:t>
      </w:r>
    </w:p>
    <w:p w14:paraId="151842B8" w14:textId="2A69875A" w:rsidR="00E3502D" w:rsidRDefault="00D42A85" w:rsidP="00E3502D">
      <w:pPr>
        <w:pStyle w:val="BodyText"/>
      </w:pPr>
      <w:sdt>
        <w:sdtPr>
          <w:id w:val="1794936149"/>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 xml:space="preserve">Artwork </w:t>
      </w:r>
    </w:p>
    <w:p w14:paraId="5EC44018" w14:textId="44C41B8F" w:rsidR="00E3502D" w:rsidRDefault="00D42A85" w:rsidP="00E3502D">
      <w:pPr>
        <w:pStyle w:val="BodyText"/>
      </w:pPr>
      <w:sdt>
        <w:sdtPr>
          <w:id w:val="-1516384203"/>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 xml:space="preserve">Song lyrics </w:t>
      </w:r>
    </w:p>
    <w:p w14:paraId="29DBD2DB" w14:textId="210E9B93" w:rsidR="00E3502D" w:rsidRDefault="00D42A85" w:rsidP="00E3502D">
      <w:pPr>
        <w:pStyle w:val="BodyText"/>
      </w:pPr>
      <w:sdt>
        <w:sdtPr>
          <w:id w:val="-180742750"/>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Play scripts</w:t>
      </w:r>
    </w:p>
    <w:p w14:paraId="7134D1E1" w14:textId="4F0C586D" w:rsidR="00E3502D" w:rsidRDefault="00D42A85" w:rsidP="00E3502D">
      <w:pPr>
        <w:pStyle w:val="BodyText"/>
      </w:pPr>
      <w:sdt>
        <w:sdtPr>
          <w:id w:val="139936225"/>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Photos</w:t>
      </w:r>
    </w:p>
    <w:p w14:paraId="12649908" w14:textId="4018580E" w:rsidR="00E3502D" w:rsidRDefault="00D42A85" w:rsidP="00E3502D">
      <w:pPr>
        <w:pStyle w:val="BodyText"/>
      </w:pPr>
      <w:sdt>
        <w:sdtPr>
          <w:id w:val="-280881629"/>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 xml:space="preserve">PowerPoint presentation </w:t>
      </w:r>
    </w:p>
    <w:p w14:paraId="384F77C9" w14:textId="2328FE61" w:rsidR="00E3502D" w:rsidRDefault="00D42A85" w:rsidP="00E3502D">
      <w:pPr>
        <w:pStyle w:val="BodyText"/>
      </w:pPr>
      <w:sdt>
        <w:sdtPr>
          <w:id w:val="903569502"/>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Letters</w:t>
      </w:r>
    </w:p>
    <w:p w14:paraId="5BB3367B" w14:textId="56C84631" w:rsidR="00E3502D" w:rsidRDefault="00D42A85" w:rsidP="00E3502D">
      <w:pPr>
        <w:pStyle w:val="BodyText"/>
      </w:pPr>
      <w:sdt>
        <w:sdtPr>
          <w:id w:val="-2012129498"/>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Other (Describe)</w:t>
      </w:r>
      <w:r w:rsidR="00E106F5">
        <w:t>:</w:t>
      </w:r>
    </w:p>
    <w:p w14:paraId="053DEC12" w14:textId="77777777" w:rsidR="00E3502D" w:rsidRDefault="00E3502D" w:rsidP="00E3502D">
      <w:pPr>
        <w:pStyle w:val="BodyText"/>
      </w:pPr>
    </w:p>
    <w:p w14:paraId="33962AC8" w14:textId="77777777" w:rsidR="00E3502D" w:rsidRPr="00E106F5" w:rsidRDefault="00E3502D" w:rsidP="00E3502D">
      <w:pPr>
        <w:pStyle w:val="BodyText"/>
        <w:rPr>
          <w:b/>
          <w:bCs w:val="0"/>
        </w:rPr>
      </w:pPr>
      <w:r w:rsidRPr="00E106F5">
        <w:rPr>
          <w:b/>
          <w:bCs w:val="0"/>
        </w:rPr>
        <w:t>Specify how you are sending these:</w:t>
      </w:r>
    </w:p>
    <w:p w14:paraId="22F415FF" w14:textId="4640F41E" w:rsidR="00E3502D" w:rsidRDefault="00D42A85" w:rsidP="00E3502D">
      <w:pPr>
        <w:pStyle w:val="BodyText"/>
      </w:pPr>
      <w:sdt>
        <w:sdtPr>
          <w:id w:val="523446377"/>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 xml:space="preserve">Supporting materials are less than 5 MB and are attached with this application form. </w:t>
      </w:r>
    </w:p>
    <w:p w14:paraId="08FC9B3A" w14:textId="57C86280" w:rsidR="00E3502D" w:rsidRDefault="00D42A85" w:rsidP="00E3502D">
      <w:pPr>
        <w:pStyle w:val="BodyText"/>
      </w:pPr>
      <w:sdt>
        <w:sdtPr>
          <w:id w:val="-1340917400"/>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 xml:space="preserve">Supporting materials are greater than 5 MB, and available at the following link (insert your link here): </w:t>
      </w:r>
    </w:p>
    <w:p w14:paraId="5DDBAD67" w14:textId="77777777" w:rsidR="00E3502D" w:rsidRDefault="00E3502D" w:rsidP="00E3502D">
      <w:pPr>
        <w:pStyle w:val="BodyText"/>
      </w:pPr>
      <w:r>
        <w:t>Please list the file names and formats for additional material that you are submitting as part of your application. Make sure that each file name includes your project title.</w:t>
      </w:r>
    </w:p>
    <w:p w14:paraId="4F981E23" w14:textId="77777777" w:rsidR="00E3502D" w:rsidRDefault="00E3502D" w:rsidP="00E3502D">
      <w:pPr>
        <w:pStyle w:val="BodyText"/>
      </w:pPr>
    </w:p>
    <w:p w14:paraId="19C8F6C4" w14:textId="77777777" w:rsidR="00E3502D" w:rsidRPr="00E106F5" w:rsidRDefault="00E3502D" w:rsidP="00E3502D">
      <w:pPr>
        <w:pStyle w:val="BodyText"/>
        <w:rPr>
          <w:b/>
          <w:bCs w:val="0"/>
        </w:rPr>
      </w:pPr>
      <w:r w:rsidRPr="00E106F5">
        <w:rPr>
          <w:b/>
          <w:bCs w:val="0"/>
        </w:rPr>
        <w:t>Additional information:</w:t>
      </w:r>
    </w:p>
    <w:p w14:paraId="4DAF6CB5" w14:textId="609FDDBF" w:rsidR="00E3502D" w:rsidRDefault="00E3502D" w:rsidP="00E3502D">
      <w:pPr>
        <w:pStyle w:val="BodyText"/>
      </w:pPr>
      <w:r>
        <w:t>How did you hear about the Award?</w:t>
      </w:r>
      <w:r w:rsidR="00E106F5">
        <w:t xml:space="preserve"> [Write below]</w:t>
      </w:r>
    </w:p>
    <w:p w14:paraId="39C336B6" w14:textId="77777777" w:rsidR="00E106F5" w:rsidRDefault="00E106F5">
      <w:pPr>
        <w:spacing w:after="160" w:line="259" w:lineRule="auto"/>
        <w:rPr>
          <w:bCs/>
        </w:rPr>
      </w:pPr>
      <w:r>
        <w:br w:type="page"/>
      </w:r>
    </w:p>
    <w:p w14:paraId="7E028F48" w14:textId="2BE63670" w:rsidR="00E3502D" w:rsidRPr="00E106F5" w:rsidRDefault="00E3502D" w:rsidP="00E3502D">
      <w:pPr>
        <w:pStyle w:val="BodyText"/>
        <w:rPr>
          <w:b/>
          <w:bCs w:val="0"/>
        </w:rPr>
      </w:pPr>
      <w:r w:rsidRPr="00E106F5">
        <w:rPr>
          <w:b/>
          <w:bCs w:val="0"/>
        </w:rPr>
        <w:lastRenderedPageBreak/>
        <w:t>SELECTION CRITERIA</w:t>
      </w:r>
    </w:p>
    <w:p w14:paraId="433FC441" w14:textId="0E01A9BC" w:rsidR="00E3502D" w:rsidRDefault="00E3502D" w:rsidP="00E3502D">
      <w:pPr>
        <w:pStyle w:val="BodyText"/>
      </w:pPr>
      <w:r>
        <w:t xml:space="preserve">The Working Together for Peace Award encourages and recognises innovative group projects that address current social issues around peace and conflict using psychological knowledge or strategies. See details at the </w:t>
      </w:r>
      <w:hyperlink r:id="rId14" w:history="1">
        <w:r w:rsidRPr="00E106F5">
          <w:rPr>
            <w:rStyle w:val="Hyperlink"/>
          </w:rPr>
          <w:t>Award webpage</w:t>
        </w:r>
      </w:hyperlink>
      <w:r>
        <w:t>.</w:t>
      </w:r>
    </w:p>
    <w:p w14:paraId="0058B846" w14:textId="70D94106" w:rsidR="00E3502D" w:rsidRPr="00E106F5" w:rsidRDefault="00E3502D" w:rsidP="00E3502D">
      <w:pPr>
        <w:pStyle w:val="BodyText"/>
        <w:rPr>
          <w:b/>
          <w:bCs w:val="0"/>
        </w:rPr>
      </w:pPr>
      <w:r w:rsidRPr="00E106F5">
        <w:rPr>
          <w:b/>
          <w:bCs w:val="0"/>
        </w:rPr>
        <w:t>Essential criteria:</w:t>
      </w:r>
    </w:p>
    <w:p w14:paraId="66A213EB" w14:textId="77777777" w:rsidR="00E3502D" w:rsidRPr="001F6EB2" w:rsidRDefault="00E3502D" w:rsidP="001F6EB2">
      <w:pPr>
        <w:pStyle w:val="ListBullet"/>
      </w:pPr>
      <w:r w:rsidRPr="001F6EB2">
        <w:t xml:space="preserve">Helped build peace and made a positive contribution to a community or the broader society in the area(s) specified in the Application Form (i.e. by creating a campaign for climate action for a particular audience). </w:t>
      </w:r>
    </w:p>
    <w:p w14:paraId="72E30AF1" w14:textId="77777777" w:rsidR="00E3502D" w:rsidRPr="001F6EB2" w:rsidRDefault="00E3502D" w:rsidP="001F6EB2">
      <w:pPr>
        <w:pStyle w:val="ListBullet"/>
      </w:pPr>
      <w:r w:rsidRPr="001F6EB2">
        <w:t>Used some of the resources or ideas provided here and/or other relevant psychological resources.</w:t>
      </w:r>
    </w:p>
    <w:p w14:paraId="0B27AF59" w14:textId="77777777" w:rsidR="00E3502D" w:rsidRDefault="00E3502D" w:rsidP="001F6EB2">
      <w:pPr>
        <w:pStyle w:val="ListBullet"/>
      </w:pPr>
      <w:r w:rsidRPr="001F6EB2">
        <w:t>Showed creativity or innovation.</w:t>
      </w:r>
    </w:p>
    <w:p w14:paraId="3228991A" w14:textId="77777777" w:rsidR="001F6EB2" w:rsidRPr="001F6EB2" w:rsidRDefault="001F6EB2" w:rsidP="001F6EB2">
      <w:pPr>
        <w:pStyle w:val="ListBullet"/>
        <w:numPr>
          <w:ilvl w:val="0"/>
          <w:numId w:val="0"/>
        </w:numPr>
        <w:ind w:left="357"/>
      </w:pPr>
    </w:p>
    <w:p w14:paraId="705E025A" w14:textId="77777777" w:rsidR="00E3502D" w:rsidRPr="00E106F5" w:rsidRDefault="00E3502D" w:rsidP="00E3502D">
      <w:pPr>
        <w:pStyle w:val="BodyText"/>
        <w:rPr>
          <w:b/>
          <w:bCs w:val="0"/>
        </w:rPr>
      </w:pPr>
      <w:r w:rsidRPr="00E106F5">
        <w:rPr>
          <w:b/>
          <w:bCs w:val="0"/>
        </w:rPr>
        <w:t>Additional criteria:</w:t>
      </w:r>
    </w:p>
    <w:p w14:paraId="618D25F6" w14:textId="77777777" w:rsidR="00E3502D" w:rsidRDefault="00E3502D" w:rsidP="00E106F5">
      <w:pPr>
        <w:pStyle w:val="ListBullet"/>
      </w:pPr>
      <w:r>
        <w:t xml:space="preserve">Evidence that the project has potential to be replicated or extended.  </w:t>
      </w:r>
    </w:p>
    <w:p w14:paraId="7EF64487" w14:textId="77777777" w:rsidR="00E3502D" w:rsidRDefault="00E3502D" w:rsidP="00E106F5">
      <w:pPr>
        <w:pStyle w:val="ListBullet"/>
      </w:pPr>
      <w:r>
        <w:t>The age of team members.</w:t>
      </w:r>
    </w:p>
    <w:p w14:paraId="520DAAEB" w14:textId="77777777" w:rsidR="001F6EB2" w:rsidRDefault="001F6EB2" w:rsidP="00E3502D">
      <w:pPr>
        <w:pStyle w:val="BodyText"/>
        <w:rPr>
          <w:b/>
          <w:bCs w:val="0"/>
        </w:rPr>
      </w:pPr>
    </w:p>
    <w:p w14:paraId="1D4C9A29" w14:textId="657EF1C3" w:rsidR="00E3502D" w:rsidRPr="00E106F5" w:rsidRDefault="00E3502D" w:rsidP="00E3502D">
      <w:pPr>
        <w:pStyle w:val="BodyText"/>
        <w:rPr>
          <w:b/>
          <w:bCs w:val="0"/>
        </w:rPr>
      </w:pPr>
      <w:r w:rsidRPr="00E106F5">
        <w:rPr>
          <w:b/>
          <w:bCs w:val="0"/>
        </w:rPr>
        <w:t>AGREEMENT</w:t>
      </w:r>
    </w:p>
    <w:p w14:paraId="1EC2D949" w14:textId="77777777" w:rsidR="00E3502D" w:rsidRPr="00E106F5" w:rsidRDefault="00E3502D" w:rsidP="00E3502D">
      <w:pPr>
        <w:pStyle w:val="BodyText"/>
        <w:rPr>
          <w:b/>
          <w:bCs w:val="0"/>
        </w:rPr>
      </w:pPr>
      <w:r w:rsidRPr="00E106F5">
        <w:rPr>
          <w:b/>
          <w:bCs w:val="0"/>
        </w:rPr>
        <w:t>Please indicate your agreement by ticking the boxes</w:t>
      </w:r>
    </w:p>
    <w:p w14:paraId="34167673" w14:textId="57EDA55F" w:rsidR="00E3502D" w:rsidRDefault="00D42A85" w:rsidP="001F6EB2">
      <w:pPr>
        <w:pStyle w:val="BodyText"/>
        <w:ind w:left="284" w:hanging="284"/>
      </w:pPr>
      <w:sdt>
        <w:sdtPr>
          <w:id w:val="-709886698"/>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 xml:space="preserve">We understand that winners will be asked to provide a photo of their team which may be used to promote the Award in future years. </w:t>
      </w:r>
    </w:p>
    <w:p w14:paraId="5CCAE4B4" w14:textId="69298F78" w:rsidR="00E3502D" w:rsidRDefault="00D42A85" w:rsidP="001F6EB2">
      <w:pPr>
        <w:pStyle w:val="BodyText"/>
        <w:ind w:left="284" w:hanging="284"/>
      </w:pPr>
      <w:sdt>
        <w:sdtPr>
          <w:id w:val="1748681790"/>
          <w14:checkbox>
            <w14:checked w14:val="0"/>
            <w14:checkedState w14:val="2612" w14:font="MS Gothic"/>
            <w14:uncheckedState w14:val="2610" w14:font="MS Gothic"/>
          </w14:checkbox>
        </w:sdtPr>
        <w:sdtEndPr/>
        <w:sdtContent>
          <w:r w:rsidR="001F6EB2">
            <w:rPr>
              <w:rFonts w:ascii="MS Gothic" w:eastAsia="MS Gothic" w:hAnsi="MS Gothic" w:hint="eastAsia"/>
            </w:rPr>
            <w:t>☐</w:t>
          </w:r>
        </w:sdtContent>
      </w:sdt>
      <w:r w:rsidR="001F6EB2">
        <w:t xml:space="preserve"> </w:t>
      </w:r>
      <w:r w:rsidR="00E3502D">
        <w:t xml:space="preserve">We give permission for Psychologists for Peace to publicise our project and potentially to work with us to implement this campaign more broadly. </w:t>
      </w:r>
    </w:p>
    <w:p w14:paraId="6EB4BFCE" w14:textId="70D1F931" w:rsidR="00E3502D" w:rsidRDefault="00E3502D" w:rsidP="00E3502D">
      <w:pPr>
        <w:pStyle w:val="BodyText"/>
      </w:pPr>
      <w:r>
        <w:t>Names and Signatures of applicants</w:t>
      </w:r>
      <w:r w:rsidR="00E106F5">
        <w:t xml:space="preserve"> [add more rows if needed]</w:t>
      </w:r>
      <w: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678"/>
      </w:tblGrid>
      <w:tr w:rsidR="00E106F5" w:rsidRPr="00523AE9" w14:paraId="297614AA" w14:textId="77777777" w:rsidTr="00E106F5">
        <w:trPr>
          <w:trHeight w:val="454"/>
        </w:trPr>
        <w:tc>
          <w:tcPr>
            <w:tcW w:w="4678" w:type="dxa"/>
            <w:shd w:val="clear" w:color="auto" w:fill="043250" w:themeFill="accent1"/>
            <w:vAlign w:val="center"/>
          </w:tcPr>
          <w:p w14:paraId="1143EBC0" w14:textId="22E5E855"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Pr>
                <w:rFonts w:ascii="Arial" w:eastAsia="Arial" w:hAnsi="Arial" w:cs="Arial"/>
                <w:b/>
              </w:rPr>
              <w:t>Name</w:t>
            </w:r>
          </w:p>
        </w:tc>
        <w:tc>
          <w:tcPr>
            <w:tcW w:w="4678" w:type="dxa"/>
            <w:shd w:val="clear" w:color="auto" w:fill="043250" w:themeFill="accent1"/>
            <w:vAlign w:val="center"/>
          </w:tcPr>
          <w:p w14:paraId="75B7DBBF" w14:textId="13CD3F8E"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Pr>
                <w:rFonts w:ascii="Arial" w:eastAsia="Arial" w:hAnsi="Arial" w:cs="Arial"/>
                <w:b/>
              </w:rPr>
              <w:t>Signature</w:t>
            </w:r>
          </w:p>
        </w:tc>
      </w:tr>
      <w:tr w:rsidR="00E106F5" w:rsidRPr="00523AE9" w14:paraId="380864B0" w14:textId="77777777" w:rsidTr="00E106F5">
        <w:tc>
          <w:tcPr>
            <w:tcW w:w="4678" w:type="dxa"/>
            <w:vAlign w:val="center"/>
          </w:tcPr>
          <w:p w14:paraId="6D792048" w14:textId="77777777"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4678" w:type="dxa"/>
            <w:vAlign w:val="center"/>
          </w:tcPr>
          <w:p w14:paraId="5AD85381" w14:textId="77777777"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r w:rsidR="00E106F5" w:rsidRPr="00523AE9" w14:paraId="603FC1EF" w14:textId="77777777" w:rsidTr="00E106F5">
        <w:tc>
          <w:tcPr>
            <w:tcW w:w="4678" w:type="dxa"/>
            <w:vAlign w:val="center"/>
          </w:tcPr>
          <w:p w14:paraId="184630AC" w14:textId="77777777"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4678" w:type="dxa"/>
            <w:vAlign w:val="center"/>
          </w:tcPr>
          <w:p w14:paraId="57C5F473" w14:textId="77777777"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r w:rsidR="00E106F5" w:rsidRPr="00523AE9" w14:paraId="7065D6E4" w14:textId="77777777" w:rsidTr="00E106F5">
        <w:tc>
          <w:tcPr>
            <w:tcW w:w="4678" w:type="dxa"/>
            <w:vAlign w:val="center"/>
          </w:tcPr>
          <w:p w14:paraId="53C01231" w14:textId="77777777"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4678" w:type="dxa"/>
            <w:vAlign w:val="center"/>
          </w:tcPr>
          <w:p w14:paraId="0A86CCA7" w14:textId="77777777"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r w:rsidR="00E106F5" w:rsidRPr="00523AE9" w14:paraId="7B0AFE65" w14:textId="77777777" w:rsidTr="00E106F5">
        <w:tc>
          <w:tcPr>
            <w:tcW w:w="4678" w:type="dxa"/>
            <w:vAlign w:val="center"/>
          </w:tcPr>
          <w:p w14:paraId="74F17459" w14:textId="77777777"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4678" w:type="dxa"/>
            <w:vAlign w:val="center"/>
          </w:tcPr>
          <w:p w14:paraId="6E096F98" w14:textId="77777777"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r w:rsidR="00E106F5" w:rsidRPr="00523AE9" w14:paraId="02408D72" w14:textId="77777777" w:rsidTr="00E106F5">
        <w:tc>
          <w:tcPr>
            <w:tcW w:w="4678" w:type="dxa"/>
            <w:vAlign w:val="center"/>
          </w:tcPr>
          <w:p w14:paraId="5DD93DB6" w14:textId="77777777"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4678" w:type="dxa"/>
            <w:vAlign w:val="center"/>
          </w:tcPr>
          <w:p w14:paraId="72214AD4" w14:textId="77777777" w:rsidR="00E106F5" w:rsidRPr="00523AE9" w:rsidRDefault="00E106F5"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bl>
    <w:p w14:paraId="73C0F6BA" w14:textId="77777777" w:rsidR="00E3502D" w:rsidRDefault="00E3502D" w:rsidP="00E3502D">
      <w:pPr>
        <w:pStyle w:val="BodyText"/>
      </w:pPr>
      <w:r>
        <w:t>Each team member should also complete the image and consent form on the next page.</w:t>
      </w:r>
    </w:p>
    <w:p w14:paraId="4CC631A2" w14:textId="77777777" w:rsidR="00E3502D" w:rsidRDefault="00E3502D" w:rsidP="00E3502D">
      <w:pPr>
        <w:pStyle w:val="BodyText"/>
      </w:pPr>
      <w:r>
        <w:t xml:space="preserve">Successful applicants will be asked to provide bank account details for the transfer of prize money. All personal details provided will be treated with confidentiality and respect. </w:t>
      </w:r>
    </w:p>
    <w:p w14:paraId="38D22FEF" w14:textId="77777777" w:rsidR="00E106F5" w:rsidRDefault="00E106F5" w:rsidP="00E3502D">
      <w:pPr>
        <w:pStyle w:val="BodyText"/>
        <w:rPr>
          <w:b/>
          <w:bCs w:val="0"/>
        </w:rPr>
      </w:pPr>
    </w:p>
    <w:p w14:paraId="6A6AFBA0" w14:textId="76ABD333" w:rsidR="00E3502D" w:rsidRPr="00E106F5" w:rsidRDefault="00E3502D" w:rsidP="00E3502D">
      <w:pPr>
        <w:pStyle w:val="BodyText"/>
        <w:rPr>
          <w:b/>
          <w:bCs w:val="0"/>
        </w:rPr>
      </w:pPr>
      <w:r w:rsidRPr="00E106F5">
        <w:rPr>
          <w:b/>
          <w:bCs w:val="0"/>
        </w:rPr>
        <w:t xml:space="preserve">Working Together for Peace Award: Image and Video Consent Form </w:t>
      </w:r>
    </w:p>
    <w:p w14:paraId="254418EC" w14:textId="77777777" w:rsidR="00E3502D" w:rsidRDefault="00E3502D" w:rsidP="00E3502D">
      <w:pPr>
        <w:pStyle w:val="BodyText"/>
      </w:pPr>
      <w:r>
        <w:t xml:space="preserve">As part of the Psychologists for Peace Interest Group Youth for Peace Award, the Australian Psychological Society (APS) will be creating resources and media content for the promotion of the award and the winning teams. This could include photography, interviews/quotes, vox pops and other video content for APS website and social media. </w:t>
      </w:r>
    </w:p>
    <w:p w14:paraId="407CC983" w14:textId="77777777" w:rsidR="00E3502D" w:rsidRDefault="00E3502D" w:rsidP="00E3502D">
      <w:pPr>
        <w:pStyle w:val="BodyText"/>
      </w:pPr>
      <w:r>
        <w:t xml:space="preserve">The APS also reproduces photographs, audio and/or video for general APS promotional and marketing purposes via a range of tools and channels. These include publications, the website and social media. </w:t>
      </w:r>
    </w:p>
    <w:p w14:paraId="0E4B6DC6" w14:textId="77777777" w:rsidR="00E3502D" w:rsidRPr="00E106F5" w:rsidRDefault="00E3502D" w:rsidP="00E3502D">
      <w:pPr>
        <w:pStyle w:val="BodyText"/>
        <w:rPr>
          <w:i/>
          <w:iCs/>
        </w:rPr>
      </w:pPr>
      <w:r w:rsidRPr="00E106F5">
        <w:rPr>
          <w:i/>
          <w:iCs/>
        </w:rPr>
        <w:t xml:space="preserve">I hereby agree to the Australian Psychological (APS) Society using, reproducing and disclosing photographs, audio and/or video of me for use in APS educational resources, promotional and marketing materials, publications, on its website and in media or social media. </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4678"/>
        <w:gridCol w:w="1559"/>
      </w:tblGrid>
      <w:tr w:rsidR="00861751" w:rsidRPr="00523AE9" w14:paraId="61E38652" w14:textId="77777777" w:rsidTr="00861751">
        <w:trPr>
          <w:trHeight w:val="454"/>
        </w:trPr>
        <w:tc>
          <w:tcPr>
            <w:tcW w:w="3119" w:type="dxa"/>
            <w:shd w:val="clear" w:color="auto" w:fill="043250" w:themeFill="accent1"/>
            <w:vAlign w:val="center"/>
          </w:tcPr>
          <w:p w14:paraId="587FAA84" w14:textId="699151D1"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Pr>
                <w:rFonts w:ascii="Arial" w:eastAsia="Arial" w:hAnsi="Arial" w:cs="Arial"/>
                <w:b/>
              </w:rPr>
              <w:t>Signature</w:t>
            </w:r>
          </w:p>
        </w:tc>
        <w:tc>
          <w:tcPr>
            <w:tcW w:w="4678" w:type="dxa"/>
            <w:shd w:val="clear" w:color="auto" w:fill="043250" w:themeFill="accent1"/>
            <w:vAlign w:val="center"/>
          </w:tcPr>
          <w:p w14:paraId="1CFB5D98" w14:textId="78D08C68"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Pr>
                <w:rFonts w:ascii="Arial" w:eastAsia="Arial" w:hAnsi="Arial" w:cs="Arial"/>
                <w:b/>
              </w:rPr>
              <w:t>Name</w:t>
            </w:r>
          </w:p>
        </w:tc>
        <w:tc>
          <w:tcPr>
            <w:tcW w:w="1559" w:type="dxa"/>
            <w:shd w:val="clear" w:color="auto" w:fill="043250" w:themeFill="accent1"/>
            <w:vAlign w:val="center"/>
          </w:tcPr>
          <w:p w14:paraId="34BD6BF6" w14:textId="45FCE9E7"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Pr>
                <w:rFonts w:ascii="Arial" w:eastAsia="Arial" w:hAnsi="Arial" w:cs="Arial"/>
                <w:b/>
              </w:rPr>
              <w:t>Date</w:t>
            </w:r>
          </w:p>
        </w:tc>
      </w:tr>
      <w:tr w:rsidR="00861751" w:rsidRPr="00523AE9" w14:paraId="1B7527BA" w14:textId="77777777" w:rsidTr="00861751">
        <w:trPr>
          <w:trHeight w:val="1155"/>
        </w:trPr>
        <w:tc>
          <w:tcPr>
            <w:tcW w:w="3119" w:type="dxa"/>
            <w:vAlign w:val="center"/>
          </w:tcPr>
          <w:p w14:paraId="70A4DC57" w14:textId="77777777"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4678" w:type="dxa"/>
            <w:vAlign w:val="center"/>
          </w:tcPr>
          <w:p w14:paraId="4E00EA4F" w14:textId="77777777"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1559" w:type="dxa"/>
            <w:vAlign w:val="center"/>
          </w:tcPr>
          <w:p w14:paraId="7FA5ECAA" w14:textId="4C0DF1C5"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bl>
    <w:p w14:paraId="58DFA623" w14:textId="77777777" w:rsidR="00E3502D" w:rsidRDefault="00E3502D" w:rsidP="00E3502D">
      <w:pPr>
        <w:pStyle w:val="BodyText"/>
      </w:pPr>
    </w:p>
    <w:p w14:paraId="16F584D4" w14:textId="77777777" w:rsidR="00E3502D" w:rsidRPr="00861751" w:rsidRDefault="00E3502D" w:rsidP="00E3502D">
      <w:pPr>
        <w:pStyle w:val="BodyText"/>
        <w:rPr>
          <w:b/>
          <w:bCs w:val="0"/>
        </w:rPr>
      </w:pPr>
      <w:r w:rsidRPr="00861751">
        <w:rPr>
          <w:b/>
          <w:bCs w:val="0"/>
        </w:rPr>
        <w:t xml:space="preserve">If under 18 years of age </w:t>
      </w:r>
    </w:p>
    <w:p w14:paraId="63F57302" w14:textId="77777777" w:rsidR="00E3502D" w:rsidRDefault="00E3502D" w:rsidP="00E3502D">
      <w:pPr>
        <w:pStyle w:val="BodyText"/>
      </w:pPr>
      <w:r>
        <w:t xml:space="preserve">Please ensure that you receive your parent’s or guardian’s permission as per below. </w:t>
      </w:r>
    </w:p>
    <w:p w14:paraId="5A4A0431" w14:textId="12FE2B93" w:rsidR="00E3502D" w:rsidRPr="00861751" w:rsidRDefault="00E3502D" w:rsidP="00E3502D">
      <w:pPr>
        <w:pStyle w:val="BodyText"/>
        <w:rPr>
          <w:i/>
          <w:iCs/>
        </w:rPr>
      </w:pPr>
      <w:r w:rsidRPr="00861751">
        <w:rPr>
          <w:i/>
          <w:iCs/>
        </w:rPr>
        <w:t xml:space="preserve">I am the parent/guardian of </w:t>
      </w:r>
      <w:r w:rsidR="00861751" w:rsidRPr="00861751">
        <w:rPr>
          <w:b/>
          <w:bCs w:val="0"/>
        </w:rPr>
        <w:t>[Insert Name]</w:t>
      </w:r>
      <w:r w:rsidR="00861751">
        <w:rPr>
          <w:i/>
          <w:iCs/>
        </w:rPr>
        <w:t xml:space="preserve"> </w:t>
      </w:r>
      <w:r w:rsidRPr="00861751">
        <w:rPr>
          <w:i/>
          <w:iCs/>
        </w:rPr>
        <w:t xml:space="preserve">and hereby agree to the Australian Psychological Society (APS) using, reproducing and disclosing photographs, audio and/or video of the young person within my care for use in APS educational resources, promotional and marketing materials, publications, on its website and in media or social media. </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4678"/>
        <w:gridCol w:w="1559"/>
      </w:tblGrid>
      <w:tr w:rsidR="00861751" w:rsidRPr="00523AE9" w14:paraId="6587529C" w14:textId="77777777" w:rsidTr="009242AA">
        <w:trPr>
          <w:trHeight w:val="454"/>
        </w:trPr>
        <w:tc>
          <w:tcPr>
            <w:tcW w:w="3119" w:type="dxa"/>
            <w:shd w:val="clear" w:color="auto" w:fill="043250" w:themeFill="accent1"/>
            <w:vAlign w:val="center"/>
          </w:tcPr>
          <w:p w14:paraId="443C550D" w14:textId="0CF991A0"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Pr>
                <w:rFonts w:ascii="Arial" w:eastAsia="Arial" w:hAnsi="Arial" w:cs="Arial"/>
                <w:b/>
              </w:rPr>
              <w:t>Signature of parent/guardian</w:t>
            </w:r>
          </w:p>
        </w:tc>
        <w:tc>
          <w:tcPr>
            <w:tcW w:w="4678" w:type="dxa"/>
            <w:shd w:val="clear" w:color="auto" w:fill="043250" w:themeFill="accent1"/>
            <w:vAlign w:val="center"/>
          </w:tcPr>
          <w:p w14:paraId="5997B760" w14:textId="77777777"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Pr>
                <w:rFonts w:ascii="Arial" w:eastAsia="Arial" w:hAnsi="Arial" w:cs="Arial"/>
                <w:b/>
              </w:rPr>
              <w:t>Name</w:t>
            </w:r>
          </w:p>
        </w:tc>
        <w:tc>
          <w:tcPr>
            <w:tcW w:w="1559" w:type="dxa"/>
            <w:shd w:val="clear" w:color="auto" w:fill="043250" w:themeFill="accent1"/>
            <w:vAlign w:val="center"/>
          </w:tcPr>
          <w:p w14:paraId="2C62CE0B" w14:textId="77777777"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b/>
              </w:rPr>
            </w:pPr>
            <w:r>
              <w:rPr>
                <w:rFonts w:ascii="Arial" w:eastAsia="Arial" w:hAnsi="Arial" w:cs="Arial"/>
                <w:b/>
              </w:rPr>
              <w:t>Date</w:t>
            </w:r>
          </w:p>
        </w:tc>
      </w:tr>
      <w:tr w:rsidR="00861751" w:rsidRPr="00523AE9" w14:paraId="10164F8C" w14:textId="77777777" w:rsidTr="009242AA">
        <w:trPr>
          <w:trHeight w:val="1155"/>
        </w:trPr>
        <w:tc>
          <w:tcPr>
            <w:tcW w:w="3119" w:type="dxa"/>
            <w:vAlign w:val="center"/>
          </w:tcPr>
          <w:p w14:paraId="137929FA" w14:textId="77777777"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4678" w:type="dxa"/>
            <w:vAlign w:val="center"/>
          </w:tcPr>
          <w:p w14:paraId="2A4C269A" w14:textId="77777777"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c>
          <w:tcPr>
            <w:tcW w:w="1559" w:type="dxa"/>
            <w:vAlign w:val="center"/>
          </w:tcPr>
          <w:p w14:paraId="4671A010" w14:textId="77777777" w:rsidR="00861751" w:rsidRPr="00523AE9" w:rsidRDefault="00861751" w:rsidP="009242AA">
            <w:pPr>
              <w:pBdr>
                <w:top w:val="none" w:sz="0" w:space="0" w:color="000000"/>
                <w:left w:val="none" w:sz="0" w:space="0" w:color="000000"/>
                <w:bottom w:val="none" w:sz="0" w:space="0" w:color="000000"/>
                <w:right w:val="none" w:sz="0" w:space="0" w:color="000000"/>
                <w:between w:val="none" w:sz="0" w:space="0" w:color="000000"/>
              </w:pBdr>
              <w:spacing w:after="200"/>
              <w:rPr>
                <w:rFonts w:ascii="Arial" w:eastAsia="Arial" w:hAnsi="Arial" w:cs="Arial"/>
              </w:rPr>
            </w:pPr>
          </w:p>
        </w:tc>
      </w:tr>
    </w:tbl>
    <w:p w14:paraId="707A0DBA" w14:textId="77777777" w:rsidR="00E3502D" w:rsidRDefault="00E3502D" w:rsidP="00E3502D">
      <w:pPr>
        <w:pStyle w:val="BodyText"/>
      </w:pPr>
    </w:p>
    <w:p w14:paraId="54F8BAC4" w14:textId="77777777" w:rsidR="00433F3B" w:rsidRPr="00E3502D" w:rsidRDefault="00433F3B" w:rsidP="00E3502D">
      <w:pPr>
        <w:pStyle w:val="BodyText"/>
      </w:pPr>
    </w:p>
    <w:sectPr w:rsidR="00433F3B" w:rsidRPr="00E3502D" w:rsidSect="001F6EB2">
      <w:headerReference w:type="default" r:id="rId15"/>
      <w:footerReference w:type="default" r:id="rId16"/>
      <w:headerReference w:type="first" r:id="rId17"/>
      <w:footerReference w:type="first" r:id="rId18"/>
      <w:pgSz w:w="11906" w:h="16838" w:code="9"/>
      <w:pgMar w:top="2127" w:right="1416" w:bottom="1701" w:left="141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F268E" w14:textId="77777777" w:rsidR="00D42A85" w:rsidRDefault="00D42A85" w:rsidP="00C20C17">
      <w:r>
        <w:separator/>
      </w:r>
    </w:p>
  </w:endnote>
  <w:endnote w:type="continuationSeparator" w:id="0">
    <w:p w14:paraId="552C1A8A" w14:textId="77777777" w:rsidR="00D42A85" w:rsidRDefault="00D42A85"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modern"/>
    <w:notTrueType/>
    <w:pitch w:val="variable"/>
    <w:sig w:usb0="E0000AFF" w:usb1="5200A1FF" w:usb2="00000021" w:usb3="00000000" w:csb0="0000019F" w:csb1="00000000"/>
  </w:font>
  <w:font w:name="Arial">
    <w:panose1 w:val="020B0604020202020204"/>
    <w:charset w:val="00"/>
    <w:family w:val="swiss"/>
    <w:pitch w:val="variable"/>
    <w:sig w:usb0="E0002EFF" w:usb1="C000785B" w:usb2="00000009" w:usb3="00000000" w:csb0="000001FF" w:csb1="00000000"/>
  </w:font>
  <w:font w:name="Georgia Bold">
    <w:panose1 w:val="00000000000000000000"/>
    <w:charset w:val="00"/>
    <w:family w:val="roman"/>
    <w:notTrueType/>
    <w:pitch w:val="default"/>
  </w:font>
  <w:font w:name="Inter Semi Bold">
    <w:panose1 w:val="02000703000000020004"/>
    <w:charset w:val="00"/>
    <w:family w:val="modern"/>
    <w:notTrueType/>
    <w:pitch w:val="variable"/>
    <w:sig w:usb0="E0000AFF" w:usb1="5200A1FF" w:usb2="00000021" w:usb3="00000000" w:csb0="0000019F" w:csb1="00000000"/>
  </w:font>
  <w:font w:name="Lexend Light">
    <w:charset w:val="00"/>
    <w:family w:val="auto"/>
    <w:pitch w:val="variable"/>
    <w:sig w:usb0="A00000FF" w:usb1="4000205B" w:usb2="00000000" w:usb3="00000000" w:csb0="00000193" w:csb1="00000000"/>
  </w:font>
  <w:font w:name="Segoe UI Symbol">
    <w:panose1 w:val="020B0502040204020203"/>
    <w:charset w:val="00"/>
    <w:family w:val="swiss"/>
    <w:pitch w:val="variable"/>
    <w:sig w:usb0="800001E3" w:usb1="1200FFEF" w:usb2="00040000" w:usb3="00000000" w:csb0="00000001" w:csb1="00000000"/>
    <w:embedRegular r:id="rId1" w:fontKey="{24CAA1EC-D162-40D0-8973-0A1D15E813E1}"/>
    <w:embedBold r:id="rId2" w:fontKey="{6CE8DFE5-BBB9-49FC-98A0-8F85C47E18CF}"/>
  </w:font>
  <w:font w:name="MS Gothic">
    <w:altName w:val="ＭＳ ゴシック"/>
    <w:panose1 w:val="020B0609070205080204"/>
    <w:charset w:val="80"/>
    <w:family w:val="modern"/>
    <w:pitch w:val="fixed"/>
    <w:sig w:usb0="E00002FF" w:usb1="6AC7FDFB" w:usb2="08000012" w:usb3="00000000" w:csb0="0002009F" w:csb1="00000000"/>
    <w:embedRegular r:id="rId3" w:subsetted="1" w:fontKey="{B14C6CB0-6A49-423A-82C8-41B881240A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4A0" w:firstRow="1" w:lastRow="0" w:firstColumn="1" w:lastColumn="0" w:noHBand="0" w:noVBand="1"/>
    </w:tblPr>
    <w:tblGrid>
      <w:gridCol w:w="6323"/>
      <w:gridCol w:w="2749"/>
    </w:tblGrid>
    <w:tr w:rsidR="001545FF" w:rsidRPr="000B5719" w14:paraId="0E48DEC0" w14:textId="77777777" w:rsidTr="001545FF">
      <w:trPr>
        <w:trHeight w:val="66"/>
      </w:trPr>
      <w:tc>
        <w:tcPr>
          <w:tcW w:w="7423" w:type="dxa"/>
          <w:vAlign w:val="center"/>
        </w:tcPr>
        <w:p w14:paraId="3A142F23" w14:textId="77777777" w:rsidR="001545FF" w:rsidRPr="000B7EEA" w:rsidRDefault="00064642" w:rsidP="001545FF">
          <w:pPr>
            <w:pStyle w:val="Footer"/>
            <w:rPr>
              <w:sz w:val="16"/>
              <w:szCs w:val="16"/>
            </w:rPr>
          </w:pPr>
          <w:r w:rsidRPr="000B7EEA">
            <w:rPr>
              <w:noProof/>
              <w:sz w:val="16"/>
              <w:szCs w:val="16"/>
            </w:rPr>
            <w:drawing>
              <wp:anchor distT="0" distB="0" distL="114300" distR="114300" simplePos="0" relativeHeight="252009472" behindDoc="0" locked="1" layoutInCell="1" allowOverlap="1" wp14:anchorId="65D20A61" wp14:editId="45E50753">
                <wp:simplePos x="0" y="0"/>
                <wp:positionH relativeFrom="column">
                  <wp:posOffset>-9525</wp:posOffset>
                </wp:positionH>
                <wp:positionV relativeFrom="paragraph">
                  <wp:posOffset>632778</wp:posOffset>
                </wp:positionV>
                <wp:extent cx="198000" cy="194400"/>
                <wp:effectExtent l="0" t="0" r="0" b="0"/>
                <wp:wrapNone/>
                <wp:docPr id="1406809656" name="Picture 1406809656" descr="A cell phon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317516" name="Picture 3" descr="A cell phone in a circle&#10;&#10;Description automatically generated"/>
                        <pic:cNvPicPr/>
                      </pic:nvPicPr>
                      <pic:blipFill>
                        <a:blip r:embed="rId1"/>
                        <a:stretch>
                          <a:fillRect/>
                        </a:stretch>
                      </pic:blipFill>
                      <pic:spPr>
                        <a:xfrm>
                          <a:off x="0" y="0"/>
                          <a:ext cx="198000" cy="194400"/>
                        </a:xfrm>
                        <a:prstGeom prst="rect">
                          <a:avLst/>
                        </a:prstGeom>
                      </pic:spPr>
                    </pic:pic>
                  </a:graphicData>
                </a:graphic>
                <wp14:sizeRelH relativeFrom="margin">
                  <wp14:pctWidth>0</wp14:pctWidth>
                </wp14:sizeRelH>
                <wp14:sizeRelV relativeFrom="margin">
                  <wp14:pctHeight>0</wp14:pctHeight>
                </wp14:sizeRelV>
              </wp:anchor>
            </w:drawing>
          </w:r>
          <w:r w:rsidRPr="000B7EEA">
            <w:rPr>
              <w:noProof/>
              <w:sz w:val="16"/>
              <w:szCs w:val="16"/>
            </w:rPr>
            <w:drawing>
              <wp:anchor distT="0" distB="0" distL="114300" distR="114300" simplePos="0" relativeHeight="252010496" behindDoc="0" locked="1" layoutInCell="1" allowOverlap="1" wp14:anchorId="7E56DE0E" wp14:editId="6591B64B">
                <wp:simplePos x="0" y="0"/>
                <wp:positionH relativeFrom="column">
                  <wp:posOffset>-11748</wp:posOffset>
                </wp:positionH>
                <wp:positionV relativeFrom="paragraph">
                  <wp:posOffset>922655</wp:posOffset>
                </wp:positionV>
                <wp:extent cx="198000" cy="194400"/>
                <wp:effectExtent l="0" t="0" r="0" b="0"/>
                <wp:wrapNone/>
                <wp:docPr id="472443018" name="Picture 472443018" descr="A orange circle with a person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048531" name="Picture 4" descr="A orange circle with a person in it&#10;&#10;Description automatically generated"/>
                        <pic:cNvPicPr/>
                      </pic:nvPicPr>
                      <pic:blipFill>
                        <a:blip r:embed="rId2"/>
                        <a:stretch>
                          <a:fillRect/>
                        </a:stretch>
                      </pic:blipFill>
                      <pic:spPr>
                        <a:xfrm>
                          <a:off x="0" y="0"/>
                          <a:ext cx="198000" cy="194400"/>
                        </a:xfrm>
                        <a:prstGeom prst="rect">
                          <a:avLst/>
                        </a:prstGeom>
                      </pic:spPr>
                    </pic:pic>
                  </a:graphicData>
                </a:graphic>
                <wp14:sizeRelH relativeFrom="margin">
                  <wp14:pctWidth>0</wp14:pctWidth>
                </wp14:sizeRelH>
                <wp14:sizeRelV relativeFrom="margin">
                  <wp14:pctHeight>0</wp14:pctHeight>
                </wp14:sizeRelV>
              </wp:anchor>
            </w:drawing>
          </w:r>
          <w:r w:rsidR="001545FF" w:rsidRPr="000B7EEA">
            <w:rPr>
              <w:sz w:val="16"/>
              <w:szCs w:val="16"/>
            </w:rPr>
            <w:t>© The Australian Psychological Society Limited</w:t>
          </w:r>
        </w:p>
        <w:p w14:paraId="3361160D" w14:textId="77777777" w:rsidR="001545FF" w:rsidRPr="000B5719" w:rsidRDefault="001545FF" w:rsidP="001545FF">
          <w:pPr>
            <w:pStyle w:val="Footer"/>
          </w:pPr>
          <w:r w:rsidRPr="000B7EEA">
            <w:rPr>
              <w:sz w:val="16"/>
              <w:szCs w:val="16"/>
            </w:rPr>
            <w:t>ABN: 23 000 543 788</w:t>
          </w:r>
        </w:p>
      </w:tc>
      <w:tc>
        <w:tcPr>
          <w:tcW w:w="2781" w:type="dxa"/>
          <w:vAlign w:val="center"/>
        </w:tcPr>
        <w:p w14:paraId="2E97BD60" w14:textId="4545C9C2" w:rsidR="001545FF" w:rsidRPr="00D11C5C" w:rsidRDefault="00D11C5C" w:rsidP="001545FF">
          <w:pPr>
            <w:pStyle w:val="Footer"/>
            <w:jc w:val="right"/>
            <w:rPr>
              <w:b/>
              <w:bCs/>
              <w:color w:val="043250" w:themeColor="accent1"/>
            </w:rPr>
          </w:pPr>
          <w:hyperlink r:id="rId3" w:history="1">
            <w:r w:rsidRPr="00D11C5C">
              <w:rPr>
                <w:rStyle w:val="Hyperlink"/>
                <w:b/>
                <w:bCs/>
                <w:u w:val="none"/>
              </w:rPr>
              <w:t>groups.</w:t>
            </w:r>
            <w:r w:rsidR="001545FF" w:rsidRPr="00D11C5C">
              <w:rPr>
                <w:rStyle w:val="Hyperlink"/>
                <w:b/>
                <w:bCs/>
                <w:u w:val="none"/>
              </w:rPr>
              <w:t>psychology.org.au</w:t>
            </w:r>
            <w:r w:rsidRPr="00D11C5C">
              <w:rPr>
                <w:rStyle w:val="Hyperlink"/>
                <w:b/>
                <w:bCs/>
                <w:u w:val="none"/>
              </w:rPr>
              <w:t>/</w:t>
            </w:r>
            <w:proofErr w:type="spellStart"/>
            <w:r w:rsidRPr="00D11C5C">
              <w:rPr>
                <w:rStyle w:val="Hyperlink"/>
                <w:b/>
                <w:bCs/>
                <w:u w:val="none"/>
              </w:rPr>
              <w:t>pfp</w:t>
            </w:r>
            <w:proofErr w:type="spellEnd"/>
          </w:hyperlink>
        </w:p>
      </w:tc>
    </w:tr>
  </w:tbl>
  <w:p w14:paraId="1C961B2F" w14:textId="77777777" w:rsidR="00C44AD8" w:rsidRPr="00AE4C78" w:rsidRDefault="00C44AD8" w:rsidP="00C44AD8">
    <w:pPr>
      <w:pStyle w:val="Footer"/>
      <w:rPr>
        <w:sz w:val="2"/>
        <w:szCs w:val="2"/>
      </w:rPr>
    </w:pPr>
    <w:r>
      <w:rPr>
        <w:noProof/>
      </w:rPr>
      <w:drawing>
        <wp:anchor distT="0" distB="0" distL="114300" distR="114300" simplePos="0" relativeHeight="251999232" behindDoc="0" locked="1" layoutInCell="1" allowOverlap="1" wp14:anchorId="220B5B27" wp14:editId="28B49CF8">
          <wp:simplePos x="0" y="0"/>
          <wp:positionH relativeFrom="column">
            <wp:posOffset>-9525</wp:posOffset>
          </wp:positionH>
          <wp:positionV relativeFrom="paragraph">
            <wp:posOffset>632778</wp:posOffset>
          </wp:positionV>
          <wp:extent cx="198000" cy="194400"/>
          <wp:effectExtent l="0" t="0" r="0" b="0"/>
          <wp:wrapNone/>
          <wp:docPr id="1356887961" name="Picture 1356887961" descr="A cell phon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317516" name="Picture 3" descr="A cell phone in a circle&#10;&#10;Description automatically generated"/>
                  <pic:cNvPicPr/>
                </pic:nvPicPr>
                <pic:blipFill>
                  <a:blip r:embed="rId1"/>
                  <a:stretch>
                    <a:fillRect/>
                  </a:stretch>
                </pic:blipFill>
                <pic:spPr>
                  <a:xfrm>
                    <a:off x="0" y="0"/>
                    <a:ext cx="198000" cy="194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00256" behindDoc="0" locked="1" layoutInCell="1" allowOverlap="1" wp14:anchorId="33F6999B" wp14:editId="166F9C0A">
          <wp:simplePos x="0" y="0"/>
          <wp:positionH relativeFrom="column">
            <wp:posOffset>-11748</wp:posOffset>
          </wp:positionH>
          <wp:positionV relativeFrom="paragraph">
            <wp:posOffset>922655</wp:posOffset>
          </wp:positionV>
          <wp:extent cx="198000" cy="194400"/>
          <wp:effectExtent l="0" t="0" r="0" b="0"/>
          <wp:wrapNone/>
          <wp:docPr id="954553551" name="Picture 954553551" descr="A orange circle with a person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048531" name="Picture 4" descr="A orange circle with a person in it&#10;&#10;Description automatically generated"/>
                  <pic:cNvPicPr/>
                </pic:nvPicPr>
                <pic:blipFill>
                  <a:blip r:embed="rId2"/>
                  <a:stretch>
                    <a:fillRect/>
                  </a:stretch>
                </pic:blipFill>
                <pic:spPr>
                  <a:xfrm>
                    <a:off x="0" y="0"/>
                    <a:ext cx="198000" cy="19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4A0" w:firstRow="1" w:lastRow="0" w:firstColumn="1" w:lastColumn="0" w:noHBand="0" w:noVBand="1"/>
    </w:tblPr>
    <w:tblGrid>
      <w:gridCol w:w="6306"/>
      <w:gridCol w:w="2766"/>
    </w:tblGrid>
    <w:tr w:rsidR="000B5719" w:rsidRPr="000B5719" w14:paraId="41F198E9" w14:textId="77777777" w:rsidTr="001545FF">
      <w:trPr>
        <w:trHeight w:val="66"/>
      </w:trPr>
      <w:tc>
        <w:tcPr>
          <w:tcW w:w="7570" w:type="dxa"/>
          <w:vAlign w:val="center"/>
        </w:tcPr>
        <w:p w14:paraId="411F58D4" w14:textId="77777777" w:rsidR="000B5719" w:rsidRPr="000B7EEA" w:rsidRDefault="000B5719" w:rsidP="000B5719">
          <w:pPr>
            <w:pStyle w:val="Footer"/>
            <w:rPr>
              <w:sz w:val="16"/>
              <w:szCs w:val="16"/>
            </w:rPr>
          </w:pPr>
          <w:r w:rsidRPr="000B7EEA">
            <w:rPr>
              <w:sz w:val="16"/>
              <w:szCs w:val="16"/>
            </w:rPr>
            <w:t>© The Australian Psychological Society Limited</w:t>
          </w:r>
        </w:p>
        <w:p w14:paraId="6A9F8C83" w14:textId="77777777" w:rsidR="000B5719" w:rsidRPr="000B7EEA" w:rsidRDefault="000B5719" w:rsidP="000B5719">
          <w:pPr>
            <w:pStyle w:val="Footer"/>
            <w:rPr>
              <w:sz w:val="16"/>
              <w:szCs w:val="16"/>
            </w:rPr>
          </w:pPr>
          <w:r w:rsidRPr="000B7EEA">
            <w:rPr>
              <w:sz w:val="16"/>
              <w:szCs w:val="16"/>
            </w:rPr>
            <w:t>ABN: 23 000 543 788</w:t>
          </w:r>
        </w:p>
      </w:tc>
      <w:tc>
        <w:tcPr>
          <w:tcW w:w="2807" w:type="dxa"/>
          <w:vAlign w:val="center"/>
        </w:tcPr>
        <w:p w14:paraId="05DE7315" w14:textId="1328CD57" w:rsidR="000B5719" w:rsidRPr="00D11C5C" w:rsidRDefault="00D11C5C" w:rsidP="001545FF">
          <w:pPr>
            <w:pStyle w:val="Footer"/>
            <w:jc w:val="right"/>
            <w:rPr>
              <w:b/>
              <w:bCs/>
              <w:color w:val="043250" w:themeColor="accent1"/>
            </w:rPr>
          </w:pPr>
          <w:hyperlink r:id="rId1" w:history="1">
            <w:r w:rsidRPr="00D11C5C">
              <w:rPr>
                <w:rStyle w:val="Hyperlink"/>
                <w:b/>
                <w:bCs/>
                <w:u w:val="none"/>
              </w:rPr>
              <w:t>groups.</w:t>
            </w:r>
            <w:r w:rsidR="001545FF" w:rsidRPr="00D11C5C">
              <w:rPr>
                <w:rStyle w:val="Hyperlink"/>
                <w:b/>
                <w:bCs/>
                <w:u w:val="none"/>
              </w:rPr>
              <w:t>psychology.org.au</w:t>
            </w:r>
            <w:r w:rsidRPr="00D11C5C">
              <w:rPr>
                <w:rStyle w:val="Hyperlink"/>
                <w:b/>
                <w:bCs/>
                <w:u w:val="none"/>
              </w:rPr>
              <w:t>/</w:t>
            </w:r>
            <w:proofErr w:type="spellStart"/>
            <w:r w:rsidRPr="00D11C5C">
              <w:rPr>
                <w:rStyle w:val="Hyperlink"/>
                <w:b/>
                <w:bCs/>
                <w:u w:val="none"/>
              </w:rPr>
              <w:t>pfp</w:t>
            </w:r>
            <w:proofErr w:type="spellEnd"/>
          </w:hyperlink>
        </w:p>
      </w:tc>
    </w:tr>
  </w:tbl>
  <w:p w14:paraId="6C8409E5" w14:textId="1456981B" w:rsidR="0051713C" w:rsidRPr="00AE4C78" w:rsidRDefault="0051713C">
    <w:pPr>
      <w:pStyle w:val="Footer"/>
      <w:rPr>
        <w:sz w:val="2"/>
        <w:szCs w:val="2"/>
      </w:rPr>
    </w:pPr>
    <w:r>
      <w:rPr>
        <w:noProof/>
      </w:rPr>
      <w:drawing>
        <wp:anchor distT="0" distB="0" distL="114300" distR="114300" simplePos="0" relativeHeight="251897856" behindDoc="0" locked="1" layoutInCell="1" allowOverlap="1" wp14:anchorId="73A865DB" wp14:editId="1E587739">
          <wp:simplePos x="0" y="0"/>
          <wp:positionH relativeFrom="column">
            <wp:posOffset>-9525</wp:posOffset>
          </wp:positionH>
          <wp:positionV relativeFrom="paragraph">
            <wp:posOffset>632778</wp:posOffset>
          </wp:positionV>
          <wp:extent cx="198000" cy="194400"/>
          <wp:effectExtent l="0" t="0" r="0" b="0"/>
          <wp:wrapNone/>
          <wp:docPr id="1485698635" name="Picture 1485698635" descr="A cell phon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317516" name="Picture 3" descr="A cell phone in a circle&#10;&#10;Description automatically generated"/>
                  <pic:cNvPicPr/>
                </pic:nvPicPr>
                <pic:blipFill>
                  <a:blip r:embed="rId2"/>
                  <a:stretch>
                    <a:fillRect/>
                  </a:stretch>
                </pic:blipFill>
                <pic:spPr>
                  <a:xfrm>
                    <a:off x="0" y="0"/>
                    <a:ext cx="198000" cy="194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98880" behindDoc="0" locked="1" layoutInCell="1" allowOverlap="1" wp14:anchorId="42E29881" wp14:editId="0A015BB1">
          <wp:simplePos x="0" y="0"/>
          <wp:positionH relativeFrom="column">
            <wp:posOffset>-11748</wp:posOffset>
          </wp:positionH>
          <wp:positionV relativeFrom="paragraph">
            <wp:posOffset>922655</wp:posOffset>
          </wp:positionV>
          <wp:extent cx="198000" cy="194400"/>
          <wp:effectExtent l="0" t="0" r="0" b="0"/>
          <wp:wrapNone/>
          <wp:docPr id="1674944662" name="Picture 1674944662" descr="A orange circle with a person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048531" name="Picture 4" descr="A orange circle with a person in it&#10;&#10;Description automatically generated"/>
                  <pic:cNvPicPr/>
                </pic:nvPicPr>
                <pic:blipFill>
                  <a:blip r:embed="rId3"/>
                  <a:stretch>
                    <a:fillRect/>
                  </a:stretch>
                </pic:blipFill>
                <pic:spPr>
                  <a:xfrm>
                    <a:off x="0" y="0"/>
                    <a:ext cx="198000" cy="194400"/>
                  </a:xfrm>
                  <a:prstGeom prst="rect">
                    <a:avLst/>
                  </a:prstGeom>
                </pic:spPr>
              </pic:pic>
            </a:graphicData>
          </a:graphic>
          <wp14:sizeRelH relativeFrom="margin">
            <wp14:pctWidth>0</wp14:pctWidth>
          </wp14:sizeRelH>
          <wp14:sizeRelV relativeFrom="margin">
            <wp14:pctHeight>0</wp14:pctHeight>
          </wp14:sizeRelV>
        </wp:anchor>
      </w:drawing>
    </w:r>
    <w:r w:rsidR="00D11C5C">
      <w:rPr>
        <w:sz w:val="2"/>
        <w:szCs w:val="2"/>
      </w:rPr>
      <w:t>/</w:t>
    </w:r>
    <w:proofErr w:type="spellStart"/>
    <w:proofErr w:type="gramStart"/>
    <w:r w:rsidR="00D11C5C">
      <w:rPr>
        <w:sz w:val="2"/>
        <w:szCs w:val="2"/>
      </w:rPr>
      <w:t>pfpf</w:t>
    </w:r>
    <w:proofErr w:type="spellEnd"/>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3EB41" w14:textId="77777777" w:rsidR="00D42A85" w:rsidRDefault="00D42A85" w:rsidP="00C20C17">
      <w:r>
        <w:separator/>
      </w:r>
    </w:p>
  </w:footnote>
  <w:footnote w:type="continuationSeparator" w:id="0">
    <w:p w14:paraId="27444218" w14:textId="77777777" w:rsidR="00D42A85" w:rsidRDefault="00D42A85"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84B5" w14:textId="77777777" w:rsidR="0051713C" w:rsidRDefault="0051713C" w:rsidP="000B5719">
    <w:pPr>
      <w:pStyle w:val="Header"/>
    </w:pPr>
    <w:r w:rsidRPr="0051713C">
      <w:t xml:space="preserve">Page </w:t>
    </w:r>
    <w:r w:rsidR="004F440F">
      <w:fldChar w:fldCharType="begin"/>
    </w:r>
    <w:r w:rsidR="004F440F">
      <w:instrText xml:space="preserve"> PAGE   \* MERGEFORMAT </w:instrText>
    </w:r>
    <w:r w:rsidR="004F440F">
      <w:fldChar w:fldCharType="separate"/>
    </w:r>
    <w:r w:rsidR="004F440F">
      <w:rPr>
        <w:noProof/>
      </w:rPr>
      <w:t>1</w:t>
    </w:r>
    <w:r w:rsidR="004F440F">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8EA07" w14:textId="77777777" w:rsidR="00D11C5C" w:rsidRDefault="00D11C5C" w:rsidP="000B5719">
    <w:pPr>
      <w:pStyle w:val="Header"/>
    </w:pPr>
  </w:p>
  <w:p w14:paraId="482C8D51" w14:textId="6674D269" w:rsidR="001F6EB2" w:rsidRDefault="001F6EB2" w:rsidP="000B5719">
    <w:pPr>
      <w:pStyle w:val="Header"/>
    </w:pPr>
    <w:r w:rsidRPr="001F6EB2">
      <w:rPr>
        <w:b/>
        <w:bCs/>
        <w:noProof/>
      </w:rPr>
      <w:drawing>
        <wp:anchor distT="0" distB="0" distL="114300" distR="114300" simplePos="0" relativeHeight="252017664" behindDoc="1" locked="0" layoutInCell="1" allowOverlap="1" wp14:anchorId="52C1DF1C" wp14:editId="7A448B0F">
          <wp:simplePos x="0" y="0"/>
          <wp:positionH relativeFrom="page">
            <wp:posOffset>6350</wp:posOffset>
          </wp:positionH>
          <wp:positionV relativeFrom="page">
            <wp:posOffset>-12700</wp:posOffset>
          </wp:positionV>
          <wp:extent cx="3808800" cy="2386800"/>
          <wp:effectExtent l="0" t="0" r="0" b="0"/>
          <wp:wrapNone/>
          <wp:docPr id="1359807484" name="Picture 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47050" name="Picture 3" descr="A black background with blue text&#10;&#10;AI-generated content may be incorrect."/>
                  <pic:cNvPicPr/>
                </pic:nvPicPr>
                <pic:blipFill>
                  <a:blip r:embed="rId1"/>
                  <a:stretch>
                    <a:fillRect/>
                  </a:stretch>
                </pic:blipFill>
                <pic:spPr>
                  <a:xfrm>
                    <a:off x="0" y="0"/>
                    <a:ext cx="3808800" cy="2386800"/>
                  </a:xfrm>
                  <a:prstGeom prst="rect">
                    <a:avLst/>
                  </a:prstGeom>
                </pic:spPr>
              </pic:pic>
            </a:graphicData>
          </a:graphic>
          <wp14:sizeRelH relativeFrom="margin">
            <wp14:pctWidth>0</wp14:pctWidth>
          </wp14:sizeRelH>
          <wp14:sizeRelV relativeFrom="margin">
            <wp14:pctHeight>0</wp14:pctHeight>
          </wp14:sizeRelV>
        </wp:anchor>
      </w:drawing>
    </w:r>
  </w:p>
  <w:p w14:paraId="70363CC8" w14:textId="77777777" w:rsidR="0051713C" w:rsidRPr="001F6EB2" w:rsidRDefault="001F6EB2" w:rsidP="000B5719">
    <w:pPr>
      <w:pStyle w:val="Header"/>
      <w:rPr>
        <w:b/>
        <w:bCs/>
      </w:rPr>
    </w:pPr>
    <w:r w:rsidRPr="001F6EB2">
      <w:rPr>
        <w:b/>
        <w:bCs/>
      </w:rPr>
      <w:t xml:space="preserve"> Psychologists for Peace Interest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1pt;visibility:visible;mso-wrap-style:square" o:bullet="t">
        <v:imagedata r:id="rId1" o:title=""/>
      </v:shape>
    </w:pict>
  </w:numPicBullet>
  <w:numPicBullet w:numPicBulletId="1">
    <w:pict>
      <v:shape id="_x0000_i1026" type="#_x0000_t75" style="width:7pt;height:7.5pt;visibility:visible;mso-wrap-style:square" o:bullet="t">
        <v:imagedata r:id="rId2" o:title=""/>
      </v:shape>
    </w:pict>
  </w:numPicBullet>
  <w:numPicBullet w:numPicBulletId="2">
    <w:pict>
      <v:shape id="_x0000_i1027" type="#_x0000_t75" style="width:7pt;height:5.5pt;visibility:visible;mso-wrap-style:square" o:bullet="t">
        <v:imagedata r:id="rId3" o:title="Asset 7@4x"/>
      </v:shape>
    </w:pict>
  </w:numPicBullet>
  <w:numPicBullet w:numPicBulletId="3">
    <w:pict>
      <v:shape id="_x0000_i1028" type="#_x0000_t75" style="width:7pt;height:5.5pt;visibility:visible;mso-wrap-style:square" o:bullet="t">
        <v:imagedata r:id="rId4" o:title="Asset 8@4x"/>
      </v:shape>
    </w:pict>
  </w:numPicBullet>
  <w:numPicBullet w:numPicBulletId="4">
    <w:pict>
      <v:shape id="_x0000_i1029" type="#_x0000_t75" style="width:5.5pt;height:5.5pt" o:bullet="t">
        <v:imagedata r:id="rId5" o:title="Picture1"/>
      </v:shape>
    </w:pict>
  </w:numPicBullet>
  <w:numPicBullet w:numPicBulletId="5">
    <w:pict>
      <v:shape id="_x0000_i1030" type="#_x0000_t75" style="width:5.5pt;height:5.5pt" o:bullet="t">
        <v:imagedata r:id="rId6" o:title="Picture2"/>
      </v:shape>
    </w:pict>
  </w:numPicBullet>
  <w:abstractNum w:abstractNumId="0" w15:restartNumberingAfterBreak="0">
    <w:nsid w:val="0DD726A9"/>
    <w:multiLevelType w:val="multilevel"/>
    <w:tmpl w:val="C988152A"/>
    <w:styleLink w:val="ListAppendix"/>
    <w:lvl w:ilvl="0">
      <w:start w:val="1"/>
      <w:numFmt w:val="upperLetter"/>
      <w:pStyle w:val="Heading9"/>
      <w:lvlText w:val="Appendix %1"/>
      <w:lvlJc w:val="left"/>
      <w:pPr>
        <w:tabs>
          <w:tab w:val="num" w:pos="2268"/>
        </w:tabs>
        <w:ind w:left="2268" w:hanging="2268"/>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 w15:restartNumberingAfterBreak="0">
    <w:nsid w:val="1A4E610B"/>
    <w:multiLevelType w:val="multilevel"/>
    <w:tmpl w:val="47D05C46"/>
    <w:styleLink w:val="ListNumber"/>
    <w:lvl w:ilvl="0">
      <w:start w:val="1"/>
      <w:numFmt w:val="decimal"/>
      <w:pStyle w:val="ListNumber0"/>
      <w:lvlText w:val="%1."/>
      <w:lvlJc w:val="left"/>
      <w:pPr>
        <w:tabs>
          <w:tab w:val="num" w:pos="425"/>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3" w15:restartNumberingAfterBreak="0">
    <w:nsid w:val="1D737170"/>
    <w:multiLevelType w:val="multilevel"/>
    <w:tmpl w:val="794003F6"/>
    <w:styleLink w:val="ListNbrHeading"/>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240D3E3D"/>
    <w:multiLevelType w:val="multilevel"/>
    <w:tmpl w:val="C988152A"/>
    <w:numStyleLink w:val="ListAppendix"/>
  </w:abstractNum>
  <w:abstractNum w:abstractNumId="5" w15:restartNumberingAfterBreak="0">
    <w:nsid w:val="24F743CB"/>
    <w:multiLevelType w:val="multilevel"/>
    <w:tmpl w:val="47D05C46"/>
    <w:numStyleLink w:val="ListNumber"/>
  </w:abstractNum>
  <w:abstractNum w:abstractNumId="6"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3BF26A71"/>
    <w:multiLevelType w:val="multilevel"/>
    <w:tmpl w:val="E9B44B6A"/>
    <w:styleLink w:val="ListParagraph"/>
    <w:lvl w:ilvl="0">
      <w:start w:val="1"/>
      <w:numFmt w:val="none"/>
      <w:pStyle w:val="ListParagraph0"/>
      <w:lvlText w:val=""/>
      <w:lvlJc w:val="left"/>
      <w:pPr>
        <w:ind w:left="425" w:firstLine="0"/>
      </w:pPr>
      <w:rPr>
        <w:rFonts w:hint="default"/>
      </w:rPr>
    </w:lvl>
    <w:lvl w:ilvl="1">
      <w:start w:val="1"/>
      <w:numFmt w:val="none"/>
      <w:pStyle w:val="ListParagraph2"/>
      <w:lvlText w:val=""/>
      <w:lvlJc w:val="left"/>
      <w:pPr>
        <w:ind w:left="851" w:hanging="1"/>
      </w:pPr>
      <w:rPr>
        <w:rFonts w:hint="default"/>
      </w:rPr>
    </w:lvl>
    <w:lvl w:ilvl="2">
      <w:start w:val="1"/>
      <w:numFmt w:val="none"/>
      <w:pStyle w:val="ListParagraph3"/>
      <w:lvlText w:val=""/>
      <w:lvlJc w:val="left"/>
      <w:pPr>
        <w:ind w:left="1276" w:hanging="1"/>
      </w:pPr>
      <w:rPr>
        <w:rFonts w:hint="default"/>
      </w:rPr>
    </w:lvl>
    <w:lvl w:ilvl="3">
      <w:start w:val="1"/>
      <w:numFmt w:val="none"/>
      <w:pStyle w:val="ListParagraph4"/>
      <w:lvlText w:val=""/>
      <w:lvlJc w:val="left"/>
      <w:pPr>
        <w:ind w:left="1701" w:hanging="1"/>
      </w:pPr>
      <w:rPr>
        <w:rFonts w:hint="default"/>
      </w:rPr>
    </w:lvl>
    <w:lvl w:ilvl="4">
      <w:start w:val="1"/>
      <w:numFmt w:val="none"/>
      <w:pStyle w:val="ListParagraph5"/>
      <w:lvlText w:val=""/>
      <w:lvlJc w:val="left"/>
      <w:pPr>
        <w:ind w:left="2126" w:hanging="1"/>
      </w:pPr>
      <w:rPr>
        <w:rFonts w:hint="default"/>
      </w:rPr>
    </w:lvl>
    <w:lvl w:ilvl="5">
      <w:start w:val="1"/>
      <w:numFmt w:val="none"/>
      <w:pStyle w:val="ListParagraph6"/>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3F573F60"/>
    <w:multiLevelType w:val="multilevel"/>
    <w:tmpl w:val="03148DB0"/>
    <w:lvl w:ilvl="0">
      <w:start w:val="1"/>
      <w:numFmt w:val="bullet"/>
      <w:lvlText w:val=""/>
      <w:lvlJc w:val="left"/>
      <w:pPr>
        <w:tabs>
          <w:tab w:val="num" w:pos="425"/>
        </w:tabs>
        <w:ind w:left="425" w:hanging="425"/>
      </w:pPr>
      <w:rPr>
        <w:rFonts w:ascii="Wingdings" w:hAnsi="Wingdings" w:hint="default"/>
        <w:color w:val="E6EAED" w:themeColor="accent3"/>
        <w:sz w:val="18"/>
      </w:rPr>
    </w:lvl>
    <w:lvl w:ilvl="1">
      <w:start w:val="1"/>
      <w:numFmt w:val="bullet"/>
      <w:lvlText w:val="–"/>
      <w:lvlJc w:val="left"/>
      <w:pPr>
        <w:tabs>
          <w:tab w:val="num" w:pos="850"/>
        </w:tabs>
        <w:ind w:left="850" w:hanging="425"/>
      </w:pPr>
      <w:rPr>
        <w:rFonts w:ascii="Arial Rounded MT" w:hAnsi="Arial Rounded MT" w:hint="default"/>
        <w:color w:val="auto"/>
      </w:rPr>
    </w:lvl>
    <w:lvl w:ilvl="2">
      <w:start w:val="1"/>
      <w:numFmt w:val="bullet"/>
      <w:lvlText w:val=""/>
      <w:lvlJc w:val="left"/>
      <w:pPr>
        <w:tabs>
          <w:tab w:val="num" w:pos="1275"/>
        </w:tabs>
        <w:ind w:left="1275" w:hanging="425"/>
      </w:pPr>
      <w:rPr>
        <w:rFonts w:ascii="Symbol" w:hAnsi="Symbol" w:hint="default"/>
      </w:rPr>
    </w:lvl>
    <w:lvl w:ilvl="3">
      <w:start w:val="1"/>
      <w:numFmt w:val="bullet"/>
      <w:lvlText w:val="–"/>
      <w:lvlJc w:val="left"/>
      <w:pPr>
        <w:tabs>
          <w:tab w:val="num" w:pos="1700"/>
        </w:tabs>
        <w:ind w:left="1700" w:hanging="425"/>
      </w:pPr>
      <w:rPr>
        <w:rFonts w:ascii="Arial Rounded MT" w:hAnsi="Arial Rounded MT"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0" w15:restartNumberingAfterBreak="0">
    <w:nsid w:val="52AA0A7D"/>
    <w:multiLevelType w:val="multilevel"/>
    <w:tmpl w:val="E9B44B6A"/>
    <w:numStyleLink w:val="ListParagraph"/>
  </w:abstractNum>
  <w:abstractNum w:abstractNumId="11" w15:restartNumberingAfterBreak="0">
    <w:nsid w:val="5F033D57"/>
    <w:multiLevelType w:val="multilevel"/>
    <w:tmpl w:val="9D18209A"/>
    <w:lvl w:ilvl="0">
      <w:numFmt w:val="bullet"/>
      <w:pStyle w:val="ListBullet"/>
      <w:lvlText w:val="•"/>
      <w:lvlJc w:val="left"/>
      <w:pPr>
        <w:ind w:left="360" w:hanging="360"/>
      </w:pPr>
      <w:rPr>
        <w:rFonts w:ascii="Inter" w:hAnsi="Inter" w:cstheme="minorBidi" w:hint="default"/>
        <w:b/>
        <w:i w:val="0"/>
        <w:color w:val="000000" w:themeColor="text1"/>
      </w:rPr>
    </w:lvl>
    <w:lvl w:ilvl="1">
      <w:start w:val="1"/>
      <w:numFmt w:val="bullet"/>
      <w:pStyle w:val="ListBullet2"/>
      <w:lvlText w:val=""/>
      <w:lvlJc w:val="left"/>
      <w:pPr>
        <w:tabs>
          <w:tab w:val="num" w:pos="1440"/>
        </w:tabs>
        <w:ind w:left="1440" w:hanging="360"/>
      </w:pPr>
      <w:rPr>
        <w:rFonts w:ascii="Symbol" w:hAnsi="Symbol" w:hint="default"/>
      </w:rPr>
    </w:lvl>
    <w:lvl w:ilvl="2">
      <w:start w:val="1"/>
      <w:numFmt w:val="bullet"/>
      <w:pStyle w:val="ListBullet3"/>
      <w:lvlText w:val=""/>
      <w:lvlJc w:val="left"/>
      <w:pPr>
        <w:tabs>
          <w:tab w:val="num" w:pos="2160"/>
        </w:tabs>
        <w:ind w:left="2160" w:hanging="360"/>
      </w:pPr>
      <w:rPr>
        <w:rFonts w:ascii="Symbol" w:hAnsi="Symbol" w:hint="default"/>
      </w:rPr>
    </w:lvl>
    <w:lvl w:ilvl="3">
      <w:start w:val="1"/>
      <w:numFmt w:val="bullet"/>
      <w:pStyle w:val="ListBullet4"/>
      <w:lvlText w:val=""/>
      <w:lvlJc w:val="left"/>
      <w:pPr>
        <w:tabs>
          <w:tab w:val="num" w:pos="2880"/>
        </w:tabs>
        <w:ind w:left="2880" w:hanging="360"/>
      </w:pPr>
      <w:rPr>
        <w:rFonts w:ascii="Symbol" w:hAnsi="Symbol" w:hint="default"/>
      </w:rPr>
    </w:lvl>
    <w:lvl w:ilvl="4">
      <w:start w:val="1"/>
      <w:numFmt w:val="bullet"/>
      <w:pStyle w:val="ListBullet5"/>
      <w:lvlText w:val=""/>
      <w:lvlJc w:val="left"/>
      <w:pPr>
        <w:tabs>
          <w:tab w:val="num" w:pos="3600"/>
        </w:tabs>
        <w:ind w:left="3600" w:hanging="360"/>
      </w:pPr>
      <w:rPr>
        <w:rFonts w:ascii="Symbol" w:hAnsi="Symbol" w:hint="default"/>
      </w:rPr>
    </w:lvl>
    <w:lvl w:ilvl="5">
      <w:start w:val="1"/>
      <w:numFmt w:val="bullet"/>
      <w:pStyle w:val="ListBullet6"/>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25B532E"/>
    <w:multiLevelType w:val="multilevel"/>
    <w:tmpl w:val="2F6CA4A0"/>
    <w:styleLink w:val="ListBullet0"/>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Arial Rounded MT" w:hAnsi="Arial Rounded MT" w:hint="default"/>
        <w:color w:val="auto"/>
      </w:rPr>
    </w:lvl>
    <w:lvl w:ilvl="2">
      <w:start w:val="1"/>
      <w:numFmt w:val="bullet"/>
      <w:lvlText w:val=""/>
      <w:lvlJc w:val="left"/>
      <w:pPr>
        <w:tabs>
          <w:tab w:val="num" w:pos="1275"/>
        </w:tabs>
        <w:ind w:left="1275" w:hanging="425"/>
      </w:pPr>
      <w:rPr>
        <w:rFonts w:ascii="Symbol" w:hAnsi="Symbol" w:hint="default"/>
      </w:rPr>
    </w:lvl>
    <w:lvl w:ilvl="3">
      <w:start w:val="1"/>
      <w:numFmt w:val="bullet"/>
      <w:lvlText w:val="–"/>
      <w:lvlJc w:val="left"/>
      <w:pPr>
        <w:tabs>
          <w:tab w:val="num" w:pos="1700"/>
        </w:tabs>
        <w:ind w:left="1700" w:hanging="425"/>
      </w:pPr>
      <w:rPr>
        <w:rFonts w:ascii="Arial Rounded MT" w:hAnsi="Arial Rounded MT"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378895481">
    <w:abstractNumId w:val="12"/>
  </w:num>
  <w:num w:numId="2" w16cid:durableId="1876581105">
    <w:abstractNumId w:val="2"/>
  </w:num>
  <w:num w:numId="3" w16cid:durableId="457921333">
    <w:abstractNumId w:val="8"/>
  </w:num>
  <w:num w:numId="4" w16cid:durableId="1566915481">
    <w:abstractNumId w:val="1"/>
  </w:num>
  <w:num w:numId="5" w16cid:durableId="554656221">
    <w:abstractNumId w:val="10"/>
  </w:num>
  <w:num w:numId="6" w16cid:durableId="518274595">
    <w:abstractNumId w:val="3"/>
  </w:num>
  <w:num w:numId="7" w16cid:durableId="1291592910">
    <w:abstractNumId w:val="6"/>
  </w:num>
  <w:num w:numId="8" w16cid:durableId="909197617">
    <w:abstractNumId w:val="7"/>
  </w:num>
  <w:num w:numId="9" w16cid:durableId="196086923">
    <w:abstractNumId w:val="0"/>
  </w:num>
  <w:num w:numId="10" w16cid:durableId="1884436962">
    <w:abstractNumId w:val="9"/>
  </w:num>
  <w:num w:numId="11" w16cid:durableId="1666277603">
    <w:abstractNumId w:val="4"/>
  </w:num>
  <w:num w:numId="12" w16cid:durableId="235094716">
    <w:abstractNumId w:val="5"/>
  </w:num>
  <w:num w:numId="13" w16cid:durableId="678433184">
    <w:abstractNumId w:val="9"/>
    <w:lvlOverride w:ilvl="0">
      <w:startOverride w:val="1"/>
    </w:lvlOverride>
  </w:num>
  <w:num w:numId="14" w16cid:durableId="1328509393">
    <w:abstractNumId w:val="9"/>
    <w:lvlOverride w:ilvl="0">
      <w:startOverride w:val="1"/>
    </w:lvlOverride>
  </w:num>
  <w:num w:numId="15" w16cid:durableId="1050886717">
    <w:abstractNumId w:val="11"/>
  </w:num>
  <w:num w:numId="16" w16cid:durableId="1448890631">
    <w:abstractNumId w:val="11"/>
  </w:num>
  <w:num w:numId="17" w16cid:durableId="14783809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02D"/>
    <w:rsid w:val="00017D8B"/>
    <w:rsid w:val="00037529"/>
    <w:rsid w:val="00040444"/>
    <w:rsid w:val="000422F1"/>
    <w:rsid w:val="0004269A"/>
    <w:rsid w:val="00051556"/>
    <w:rsid w:val="000534A9"/>
    <w:rsid w:val="00055386"/>
    <w:rsid w:val="00063133"/>
    <w:rsid w:val="00064642"/>
    <w:rsid w:val="00064A85"/>
    <w:rsid w:val="00064DDB"/>
    <w:rsid w:val="00073B7C"/>
    <w:rsid w:val="0007767B"/>
    <w:rsid w:val="00085E6A"/>
    <w:rsid w:val="0009142A"/>
    <w:rsid w:val="00091BE6"/>
    <w:rsid w:val="00092D76"/>
    <w:rsid w:val="000938E6"/>
    <w:rsid w:val="00095213"/>
    <w:rsid w:val="000B5719"/>
    <w:rsid w:val="000B7EEA"/>
    <w:rsid w:val="000D12FA"/>
    <w:rsid w:val="000E12EF"/>
    <w:rsid w:val="000E253E"/>
    <w:rsid w:val="000E40D6"/>
    <w:rsid w:val="001038AC"/>
    <w:rsid w:val="001162F7"/>
    <w:rsid w:val="00117E6E"/>
    <w:rsid w:val="00122CB7"/>
    <w:rsid w:val="00150B39"/>
    <w:rsid w:val="001545FF"/>
    <w:rsid w:val="001551A1"/>
    <w:rsid w:val="00156FCF"/>
    <w:rsid w:val="0017628C"/>
    <w:rsid w:val="0018377A"/>
    <w:rsid w:val="00185958"/>
    <w:rsid w:val="00194A83"/>
    <w:rsid w:val="001A19E1"/>
    <w:rsid w:val="001A35BA"/>
    <w:rsid w:val="001B3254"/>
    <w:rsid w:val="001B407E"/>
    <w:rsid w:val="001B4494"/>
    <w:rsid w:val="001B5629"/>
    <w:rsid w:val="001C0D8C"/>
    <w:rsid w:val="001C456E"/>
    <w:rsid w:val="001C7A01"/>
    <w:rsid w:val="001C7DB5"/>
    <w:rsid w:val="001D15B2"/>
    <w:rsid w:val="001D6823"/>
    <w:rsid w:val="001D6B5F"/>
    <w:rsid w:val="001E1B59"/>
    <w:rsid w:val="001E544B"/>
    <w:rsid w:val="001E57E0"/>
    <w:rsid w:val="001E606A"/>
    <w:rsid w:val="001F1273"/>
    <w:rsid w:val="001F6EB2"/>
    <w:rsid w:val="0020025E"/>
    <w:rsid w:val="00201937"/>
    <w:rsid w:val="00212E61"/>
    <w:rsid w:val="00214EF0"/>
    <w:rsid w:val="00224021"/>
    <w:rsid w:val="00224D21"/>
    <w:rsid w:val="002305C0"/>
    <w:rsid w:val="00243975"/>
    <w:rsid w:val="00245BA3"/>
    <w:rsid w:val="00250974"/>
    <w:rsid w:val="00255CFA"/>
    <w:rsid w:val="00256B01"/>
    <w:rsid w:val="002578A4"/>
    <w:rsid w:val="00260916"/>
    <w:rsid w:val="00263A49"/>
    <w:rsid w:val="00273A46"/>
    <w:rsid w:val="00275300"/>
    <w:rsid w:val="0028193E"/>
    <w:rsid w:val="00285AF9"/>
    <w:rsid w:val="00285AFF"/>
    <w:rsid w:val="0028682D"/>
    <w:rsid w:val="00297B28"/>
    <w:rsid w:val="002A195A"/>
    <w:rsid w:val="002A2073"/>
    <w:rsid w:val="002A4088"/>
    <w:rsid w:val="002A4383"/>
    <w:rsid w:val="002A5DF3"/>
    <w:rsid w:val="002B5A22"/>
    <w:rsid w:val="002B5B78"/>
    <w:rsid w:val="002B6BEF"/>
    <w:rsid w:val="002C219D"/>
    <w:rsid w:val="002D04E7"/>
    <w:rsid w:val="002E1733"/>
    <w:rsid w:val="002E26DD"/>
    <w:rsid w:val="002E5971"/>
    <w:rsid w:val="002E5F6C"/>
    <w:rsid w:val="002F1002"/>
    <w:rsid w:val="002F3557"/>
    <w:rsid w:val="002F612F"/>
    <w:rsid w:val="00306231"/>
    <w:rsid w:val="00306419"/>
    <w:rsid w:val="00306D2D"/>
    <w:rsid w:val="00307363"/>
    <w:rsid w:val="00315B9A"/>
    <w:rsid w:val="00350554"/>
    <w:rsid w:val="00364DC4"/>
    <w:rsid w:val="003734CB"/>
    <w:rsid w:val="003822FE"/>
    <w:rsid w:val="00386219"/>
    <w:rsid w:val="0038649F"/>
    <w:rsid w:val="0039759D"/>
    <w:rsid w:val="00397AF4"/>
    <w:rsid w:val="003A14A1"/>
    <w:rsid w:val="003B467B"/>
    <w:rsid w:val="003C14D7"/>
    <w:rsid w:val="003C473F"/>
    <w:rsid w:val="003C6A40"/>
    <w:rsid w:val="003D010C"/>
    <w:rsid w:val="003D0FAC"/>
    <w:rsid w:val="003D2999"/>
    <w:rsid w:val="003F2263"/>
    <w:rsid w:val="003F5275"/>
    <w:rsid w:val="003F6706"/>
    <w:rsid w:val="00411C3B"/>
    <w:rsid w:val="00415995"/>
    <w:rsid w:val="00422566"/>
    <w:rsid w:val="0042670F"/>
    <w:rsid w:val="00433F3B"/>
    <w:rsid w:val="00444A71"/>
    <w:rsid w:val="00445521"/>
    <w:rsid w:val="00453AA3"/>
    <w:rsid w:val="00457013"/>
    <w:rsid w:val="00457578"/>
    <w:rsid w:val="0045758C"/>
    <w:rsid w:val="0047069A"/>
    <w:rsid w:val="004709C7"/>
    <w:rsid w:val="00473206"/>
    <w:rsid w:val="00473FB1"/>
    <w:rsid w:val="00475850"/>
    <w:rsid w:val="00480519"/>
    <w:rsid w:val="004807E4"/>
    <w:rsid w:val="0048690E"/>
    <w:rsid w:val="00487A19"/>
    <w:rsid w:val="00491BFA"/>
    <w:rsid w:val="00492D8E"/>
    <w:rsid w:val="00495BD5"/>
    <w:rsid w:val="004D4490"/>
    <w:rsid w:val="004D74DA"/>
    <w:rsid w:val="004E2F74"/>
    <w:rsid w:val="004E6246"/>
    <w:rsid w:val="004F01A5"/>
    <w:rsid w:val="004F10BB"/>
    <w:rsid w:val="004F1D98"/>
    <w:rsid w:val="004F440F"/>
    <w:rsid w:val="00507F63"/>
    <w:rsid w:val="00513CD5"/>
    <w:rsid w:val="00516C3F"/>
    <w:rsid w:val="0051713C"/>
    <w:rsid w:val="00520044"/>
    <w:rsid w:val="00526DE1"/>
    <w:rsid w:val="00554407"/>
    <w:rsid w:val="0055693E"/>
    <w:rsid w:val="00561C78"/>
    <w:rsid w:val="00575011"/>
    <w:rsid w:val="0058211C"/>
    <w:rsid w:val="005964C4"/>
    <w:rsid w:val="005A5960"/>
    <w:rsid w:val="005B3C44"/>
    <w:rsid w:val="005B3E64"/>
    <w:rsid w:val="005B54F0"/>
    <w:rsid w:val="005B6043"/>
    <w:rsid w:val="005D0167"/>
    <w:rsid w:val="005D3564"/>
    <w:rsid w:val="005D5803"/>
    <w:rsid w:val="005D5B16"/>
    <w:rsid w:val="005E01C2"/>
    <w:rsid w:val="005E0D2C"/>
    <w:rsid w:val="005E7363"/>
    <w:rsid w:val="005F0F24"/>
    <w:rsid w:val="005F7A66"/>
    <w:rsid w:val="006058F3"/>
    <w:rsid w:val="006160C1"/>
    <w:rsid w:val="00621235"/>
    <w:rsid w:val="00623184"/>
    <w:rsid w:val="00626F05"/>
    <w:rsid w:val="00656238"/>
    <w:rsid w:val="00656672"/>
    <w:rsid w:val="00660FD8"/>
    <w:rsid w:val="00670B05"/>
    <w:rsid w:val="00693F96"/>
    <w:rsid w:val="006A00B6"/>
    <w:rsid w:val="006C0E44"/>
    <w:rsid w:val="006C57C6"/>
    <w:rsid w:val="006E423A"/>
    <w:rsid w:val="006F1626"/>
    <w:rsid w:val="006F3060"/>
    <w:rsid w:val="006F53B2"/>
    <w:rsid w:val="0070155A"/>
    <w:rsid w:val="00707162"/>
    <w:rsid w:val="00711AD7"/>
    <w:rsid w:val="00711FD7"/>
    <w:rsid w:val="00723ECF"/>
    <w:rsid w:val="00727B91"/>
    <w:rsid w:val="00732C5C"/>
    <w:rsid w:val="00736E48"/>
    <w:rsid w:val="00742E7A"/>
    <w:rsid w:val="00750906"/>
    <w:rsid w:val="00753CB6"/>
    <w:rsid w:val="00760341"/>
    <w:rsid w:val="007627E1"/>
    <w:rsid w:val="00777A60"/>
    <w:rsid w:val="0078052E"/>
    <w:rsid w:val="007822F7"/>
    <w:rsid w:val="00793B7B"/>
    <w:rsid w:val="00796CAE"/>
    <w:rsid w:val="007A010D"/>
    <w:rsid w:val="007A3FBE"/>
    <w:rsid w:val="007B215D"/>
    <w:rsid w:val="007B5CCB"/>
    <w:rsid w:val="007C38B8"/>
    <w:rsid w:val="007C616F"/>
    <w:rsid w:val="007C628B"/>
    <w:rsid w:val="007D1332"/>
    <w:rsid w:val="007E1AB7"/>
    <w:rsid w:val="007E43B9"/>
    <w:rsid w:val="007E6C88"/>
    <w:rsid w:val="0081055D"/>
    <w:rsid w:val="008268E9"/>
    <w:rsid w:val="0082729F"/>
    <w:rsid w:val="00834296"/>
    <w:rsid w:val="00844874"/>
    <w:rsid w:val="00851CCC"/>
    <w:rsid w:val="008539ED"/>
    <w:rsid w:val="008559DF"/>
    <w:rsid w:val="00861751"/>
    <w:rsid w:val="00862690"/>
    <w:rsid w:val="008659D8"/>
    <w:rsid w:val="00876D99"/>
    <w:rsid w:val="00877D25"/>
    <w:rsid w:val="00884642"/>
    <w:rsid w:val="0088626B"/>
    <w:rsid w:val="008876DC"/>
    <w:rsid w:val="008A2C17"/>
    <w:rsid w:val="008A41C1"/>
    <w:rsid w:val="008B5EAC"/>
    <w:rsid w:val="008C01D9"/>
    <w:rsid w:val="008C1B4C"/>
    <w:rsid w:val="008C3134"/>
    <w:rsid w:val="008D5B51"/>
    <w:rsid w:val="008D65E7"/>
    <w:rsid w:val="008E7BC9"/>
    <w:rsid w:val="008F0D53"/>
    <w:rsid w:val="008F574E"/>
    <w:rsid w:val="008F5AEE"/>
    <w:rsid w:val="009002E4"/>
    <w:rsid w:val="00901B9B"/>
    <w:rsid w:val="00934D58"/>
    <w:rsid w:val="009423F9"/>
    <w:rsid w:val="0095180C"/>
    <w:rsid w:val="009644E5"/>
    <w:rsid w:val="009661E9"/>
    <w:rsid w:val="00986E0E"/>
    <w:rsid w:val="009877BF"/>
    <w:rsid w:val="009B2B4C"/>
    <w:rsid w:val="009B5E41"/>
    <w:rsid w:val="009C131E"/>
    <w:rsid w:val="009C2C8B"/>
    <w:rsid w:val="009C477B"/>
    <w:rsid w:val="009C7B50"/>
    <w:rsid w:val="009D2013"/>
    <w:rsid w:val="009D5144"/>
    <w:rsid w:val="009D6143"/>
    <w:rsid w:val="009E4C0E"/>
    <w:rsid w:val="009E6379"/>
    <w:rsid w:val="009F0568"/>
    <w:rsid w:val="009F0B57"/>
    <w:rsid w:val="009F3881"/>
    <w:rsid w:val="009F4DFB"/>
    <w:rsid w:val="00A1010E"/>
    <w:rsid w:val="00A1622D"/>
    <w:rsid w:val="00A2243D"/>
    <w:rsid w:val="00A24359"/>
    <w:rsid w:val="00A34437"/>
    <w:rsid w:val="00A4551B"/>
    <w:rsid w:val="00A47F72"/>
    <w:rsid w:val="00A50A7D"/>
    <w:rsid w:val="00A5157C"/>
    <w:rsid w:val="00A560D4"/>
    <w:rsid w:val="00A605F3"/>
    <w:rsid w:val="00A654AF"/>
    <w:rsid w:val="00A673DD"/>
    <w:rsid w:val="00A7568A"/>
    <w:rsid w:val="00A765BC"/>
    <w:rsid w:val="00A86F93"/>
    <w:rsid w:val="00A94373"/>
    <w:rsid w:val="00AA2572"/>
    <w:rsid w:val="00AA2EC2"/>
    <w:rsid w:val="00AA4CEC"/>
    <w:rsid w:val="00AB67A2"/>
    <w:rsid w:val="00AC3A52"/>
    <w:rsid w:val="00AC3E64"/>
    <w:rsid w:val="00AD17EF"/>
    <w:rsid w:val="00AD32CD"/>
    <w:rsid w:val="00AE37B5"/>
    <w:rsid w:val="00AE4C78"/>
    <w:rsid w:val="00AF5662"/>
    <w:rsid w:val="00B025B0"/>
    <w:rsid w:val="00B13A2A"/>
    <w:rsid w:val="00B17727"/>
    <w:rsid w:val="00B17D35"/>
    <w:rsid w:val="00B273DA"/>
    <w:rsid w:val="00B30DFE"/>
    <w:rsid w:val="00B36C9E"/>
    <w:rsid w:val="00B41DDB"/>
    <w:rsid w:val="00B53CF1"/>
    <w:rsid w:val="00B60FA7"/>
    <w:rsid w:val="00B7222B"/>
    <w:rsid w:val="00B742E4"/>
    <w:rsid w:val="00B76D0E"/>
    <w:rsid w:val="00B87BB0"/>
    <w:rsid w:val="00B95FB4"/>
    <w:rsid w:val="00BA2DFD"/>
    <w:rsid w:val="00BB265A"/>
    <w:rsid w:val="00BB3D88"/>
    <w:rsid w:val="00BB78EB"/>
    <w:rsid w:val="00BC0E71"/>
    <w:rsid w:val="00BC37F8"/>
    <w:rsid w:val="00BD0EC4"/>
    <w:rsid w:val="00BF5C97"/>
    <w:rsid w:val="00C035DE"/>
    <w:rsid w:val="00C20C17"/>
    <w:rsid w:val="00C26E28"/>
    <w:rsid w:val="00C31142"/>
    <w:rsid w:val="00C33B32"/>
    <w:rsid w:val="00C44AD8"/>
    <w:rsid w:val="00C70B04"/>
    <w:rsid w:val="00C71AE2"/>
    <w:rsid w:val="00C722D5"/>
    <w:rsid w:val="00C949D9"/>
    <w:rsid w:val="00CB1DE8"/>
    <w:rsid w:val="00CB6CC8"/>
    <w:rsid w:val="00CD3A19"/>
    <w:rsid w:val="00CD40DD"/>
    <w:rsid w:val="00CD519E"/>
    <w:rsid w:val="00CD79C6"/>
    <w:rsid w:val="00CE5F92"/>
    <w:rsid w:val="00CF29CF"/>
    <w:rsid w:val="00CF4734"/>
    <w:rsid w:val="00D02B1F"/>
    <w:rsid w:val="00D11C5C"/>
    <w:rsid w:val="00D21D2F"/>
    <w:rsid w:val="00D40B10"/>
    <w:rsid w:val="00D411DC"/>
    <w:rsid w:val="00D42A85"/>
    <w:rsid w:val="00D4402A"/>
    <w:rsid w:val="00D70C23"/>
    <w:rsid w:val="00D72943"/>
    <w:rsid w:val="00D753FF"/>
    <w:rsid w:val="00D90CDD"/>
    <w:rsid w:val="00D93104"/>
    <w:rsid w:val="00D963BC"/>
    <w:rsid w:val="00D968FD"/>
    <w:rsid w:val="00DA0674"/>
    <w:rsid w:val="00DB321C"/>
    <w:rsid w:val="00DC4254"/>
    <w:rsid w:val="00DD0AFE"/>
    <w:rsid w:val="00DD2026"/>
    <w:rsid w:val="00DD5CA4"/>
    <w:rsid w:val="00DD673D"/>
    <w:rsid w:val="00DE0A4D"/>
    <w:rsid w:val="00DE0D68"/>
    <w:rsid w:val="00DF1C5A"/>
    <w:rsid w:val="00DF5B74"/>
    <w:rsid w:val="00DF5CAD"/>
    <w:rsid w:val="00E106F5"/>
    <w:rsid w:val="00E3502D"/>
    <w:rsid w:val="00E424E9"/>
    <w:rsid w:val="00E45443"/>
    <w:rsid w:val="00E51CCF"/>
    <w:rsid w:val="00E5299B"/>
    <w:rsid w:val="00E55A15"/>
    <w:rsid w:val="00E67BB7"/>
    <w:rsid w:val="00E71C2E"/>
    <w:rsid w:val="00E73602"/>
    <w:rsid w:val="00E745BF"/>
    <w:rsid w:val="00E82ECA"/>
    <w:rsid w:val="00E87A8D"/>
    <w:rsid w:val="00E92BF6"/>
    <w:rsid w:val="00EA4537"/>
    <w:rsid w:val="00EB02AC"/>
    <w:rsid w:val="00EB2462"/>
    <w:rsid w:val="00EB6775"/>
    <w:rsid w:val="00EC443F"/>
    <w:rsid w:val="00ED1CCB"/>
    <w:rsid w:val="00ED3130"/>
    <w:rsid w:val="00ED4AE8"/>
    <w:rsid w:val="00ED7C59"/>
    <w:rsid w:val="00EE2E92"/>
    <w:rsid w:val="00EE4B00"/>
    <w:rsid w:val="00EF1A8E"/>
    <w:rsid w:val="00EF44DD"/>
    <w:rsid w:val="00F34AA7"/>
    <w:rsid w:val="00F4272B"/>
    <w:rsid w:val="00F43B7B"/>
    <w:rsid w:val="00F473F5"/>
    <w:rsid w:val="00F4789D"/>
    <w:rsid w:val="00F671A7"/>
    <w:rsid w:val="00F754FC"/>
    <w:rsid w:val="00FA6CE0"/>
    <w:rsid w:val="00FB14D7"/>
    <w:rsid w:val="00FB3962"/>
    <w:rsid w:val="00FB5A56"/>
    <w:rsid w:val="00FC0BC3"/>
    <w:rsid w:val="00FC4709"/>
    <w:rsid w:val="00FC4D42"/>
    <w:rsid w:val="00FC73A6"/>
    <w:rsid w:val="00FD1621"/>
    <w:rsid w:val="00FF3E7B"/>
    <w:rsid w:val="00FF4D98"/>
    <w:rsid w:val="00FF67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FCCB9B"/>
  <w14:defaultImageDpi w14:val="32767"/>
  <w15:chartTrackingRefBased/>
  <w15:docId w15:val="{D1F1B9FA-9198-41FC-8515-BF3772075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6"/>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751"/>
    <w:pPr>
      <w:spacing w:after="0" w:line="240" w:lineRule="auto"/>
    </w:pPr>
    <w:rPr>
      <w:sz w:val="20"/>
    </w:rPr>
  </w:style>
  <w:style w:type="paragraph" w:styleId="Heading1">
    <w:name w:val="heading 1"/>
    <w:basedOn w:val="Normal"/>
    <w:next w:val="BodyText"/>
    <w:link w:val="Heading1Char"/>
    <w:uiPriority w:val="1"/>
    <w:qFormat/>
    <w:rsid w:val="001545FF"/>
    <w:pPr>
      <w:keepNext/>
      <w:keepLines/>
      <w:spacing w:before="240" w:after="240"/>
      <w:ind w:right="6802"/>
      <w:outlineLvl w:val="0"/>
    </w:pPr>
    <w:rPr>
      <w:rFonts w:asciiTheme="majorHAnsi" w:eastAsiaTheme="majorEastAsia" w:hAnsiTheme="majorHAnsi" w:cstheme="majorBidi"/>
      <w:b/>
      <w:noProof/>
      <w:color w:val="043250" w:themeColor="accent1"/>
      <w:sz w:val="42"/>
      <w:szCs w:val="32"/>
    </w:rPr>
  </w:style>
  <w:style w:type="paragraph" w:styleId="Heading2">
    <w:name w:val="heading 2"/>
    <w:basedOn w:val="Normal"/>
    <w:next w:val="BodyText"/>
    <w:link w:val="Heading2Char"/>
    <w:uiPriority w:val="1"/>
    <w:qFormat/>
    <w:rsid w:val="001545FF"/>
    <w:pPr>
      <w:keepNext/>
      <w:keepLines/>
      <w:spacing w:before="360" w:after="120"/>
      <w:outlineLvl w:val="1"/>
    </w:pPr>
    <w:rPr>
      <w:rFonts w:asciiTheme="majorHAnsi" w:eastAsiaTheme="majorEastAsia" w:hAnsiTheme="majorHAnsi" w:cstheme="majorBidi"/>
      <w:b/>
      <w:color w:val="043250" w:themeColor="accent1"/>
      <w:sz w:val="34"/>
      <w:szCs w:val="26"/>
    </w:rPr>
  </w:style>
  <w:style w:type="paragraph" w:styleId="Heading3">
    <w:name w:val="heading 3"/>
    <w:basedOn w:val="Normal"/>
    <w:next w:val="BodyText"/>
    <w:link w:val="Heading3Char"/>
    <w:uiPriority w:val="1"/>
    <w:qFormat/>
    <w:rsid w:val="001545FF"/>
    <w:pPr>
      <w:keepNext/>
      <w:keepLines/>
      <w:spacing w:before="360" w:after="120"/>
      <w:outlineLvl w:val="2"/>
    </w:pPr>
    <w:rPr>
      <w:rFonts w:asciiTheme="majorHAnsi" w:eastAsiaTheme="majorEastAsia" w:hAnsiTheme="majorHAnsi" w:cstheme="majorBidi"/>
      <w:b/>
      <w:color w:val="043250" w:themeColor="accent1"/>
      <w:sz w:val="28"/>
      <w:szCs w:val="24"/>
    </w:rPr>
  </w:style>
  <w:style w:type="paragraph" w:styleId="Heading4">
    <w:name w:val="heading 4"/>
    <w:basedOn w:val="Normal"/>
    <w:next w:val="BodyText"/>
    <w:link w:val="Heading4Char"/>
    <w:uiPriority w:val="1"/>
    <w:qFormat/>
    <w:rsid w:val="001545FF"/>
    <w:pPr>
      <w:keepNext/>
      <w:keepLines/>
      <w:spacing w:before="480" w:after="240"/>
      <w:outlineLvl w:val="3"/>
    </w:pPr>
    <w:rPr>
      <w:rFonts w:asciiTheme="majorHAnsi" w:eastAsiaTheme="majorEastAsia" w:hAnsiTheme="majorHAnsi" w:cstheme="majorBidi"/>
      <w:b/>
      <w:iCs/>
      <w:color w:val="043250" w:themeColor="accent1"/>
      <w:sz w:val="24"/>
    </w:rPr>
  </w:style>
  <w:style w:type="paragraph" w:styleId="Heading5">
    <w:name w:val="heading 5"/>
    <w:basedOn w:val="Normal"/>
    <w:next w:val="BodyText"/>
    <w:link w:val="Heading5Char"/>
    <w:uiPriority w:val="1"/>
    <w:rsid w:val="001545FF"/>
    <w:pPr>
      <w:keepNext/>
      <w:keepLines/>
      <w:spacing w:before="240" w:after="120"/>
      <w:outlineLvl w:val="4"/>
    </w:pPr>
    <w:rPr>
      <w:rFonts w:ascii="Inter Semi Bold" w:eastAsiaTheme="majorEastAsia" w:hAnsi="Inter Semi Bold" w:cstheme="majorBidi"/>
      <w:i/>
      <w:color w:val="043250" w:themeColor="accent1"/>
    </w:rPr>
  </w:style>
  <w:style w:type="paragraph" w:styleId="Heading9">
    <w:name w:val="heading 9"/>
    <w:aliases w:val="Appendix H11"/>
    <w:basedOn w:val="Heading1"/>
    <w:next w:val="BodyText"/>
    <w:link w:val="Heading9Char"/>
    <w:uiPriority w:val="99"/>
    <w:semiHidden/>
    <w:qFormat/>
    <w:rsid w:val="00670B05"/>
    <w:pPr>
      <w:pageBreakBefore/>
      <w:numPr>
        <w:numId w:val="11"/>
      </w:numPr>
      <w:outlineLvl w:val="8"/>
    </w:pPr>
    <w:rPr>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numPr>
        <w:numId w:val="5"/>
      </w:numPr>
    </w:pPr>
  </w:style>
  <w:style w:type="paragraph" w:customStyle="1" w:styleId="ListParagraph2">
    <w:name w:val="List Paragraph 2"/>
    <w:basedOn w:val="ListParagraph0"/>
    <w:uiPriority w:val="19"/>
    <w:rsid w:val="005E7363"/>
    <w:pPr>
      <w:numPr>
        <w:ilvl w:val="1"/>
      </w:numPr>
    </w:pPr>
  </w:style>
  <w:style w:type="paragraph" w:customStyle="1" w:styleId="ListParagraph3">
    <w:name w:val="List Paragraph 3"/>
    <w:basedOn w:val="ListParagraph0"/>
    <w:uiPriority w:val="19"/>
    <w:rsid w:val="005E7363"/>
    <w:pPr>
      <w:numPr>
        <w:ilvl w:val="2"/>
      </w:numPr>
    </w:pPr>
  </w:style>
  <w:style w:type="paragraph" w:customStyle="1" w:styleId="ListParagraph4">
    <w:name w:val="List Paragraph 4"/>
    <w:basedOn w:val="ListParagraph0"/>
    <w:uiPriority w:val="19"/>
    <w:rsid w:val="005E7363"/>
    <w:pPr>
      <w:numPr>
        <w:ilvl w:val="3"/>
      </w:numPr>
    </w:pPr>
  </w:style>
  <w:style w:type="paragraph" w:customStyle="1" w:styleId="ListParagraph5">
    <w:name w:val="List Paragraph 5"/>
    <w:basedOn w:val="ListParagraph0"/>
    <w:uiPriority w:val="19"/>
    <w:rsid w:val="005E7363"/>
    <w:pPr>
      <w:numPr>
        <w:ilvl w:val="4"/>
      </w:numPr>
    </w:pPr>
  </w:style>
  <w:style w:type="character" w:customStyle="1" w:styleId="Heading1Char">
    <w:name w:val="Heading 1 Char"/>
    <w:basedOn w:val="DefaultParagraphFont"/>
    <w:link w:val="Heading1"/>
    <w:uiPriority w:val="1"/>
    <w:rsid w:val="001545FF"/>
    <w:rPr>
      <w:rFonts w:asciiTheme="majorHAnsi" w:eastAsiaTheme="majorEastAsia" w:hAnsiTheme="majorHAnsi" w:cstheme="majorBidi"/>
      <w:b/>
      <w:noProof/>
      <w:color w:val="043250" w:themeColor="accent1"/>
      <w:sz w:val="42"/>
      <w:szCs w:val="32"/>
    </w:rPr>
  </w:style>
  <w:style w:type="character" w:customStyle="1" w:styleId="Heading2Char">
    <w:name w:val="Heading 2 Char"/>
    <w:basedOn w:val="DefaultParagraphFont"/>
    <w:link w:val="Heading2"/>
    <w:uiPriority w:val="1"/>
    <w:rsid w:val="001545FF"/>
    <w:rPr>
      <w:rFonts w:asciiTheme="majorHAnsi" w:eastAsiaTheme="majorEastAsia" w:hAnsiTheme="majorHAnsi" w:cstheme="majorBidi"/>
      <w:b/>
      <w:color w:val="043250" w:themeColor="accent1"/>
      <w:sz w:val="34"/>
      <w:szCs w:val="26"/>
    </w:rPr>
  </w:style>
  <w:style w:type="character" w:customStyle="1" w:styleId="Heading3Char">
    <w:name w:val="Heading 3 Char"/>
    <w:basedOn w:val="DefaultParagraphFont"/>
    <w:link w:val="Heading3"/>
    <w:uiPriority w:val="1"/>
    <w:rsid w:val="001545FF"/>
    <w:rPr>
      <w:rFonts w:asciiTheme="majorHAnsi" w:eastAsiaTheme="majorEastAsia" w:hAnsiTheme="majorHAnsi" w:cstheme="majorBidi"/>
      <w:b/>
      <w:color w:val="043250" w:themeColor="accent1"/>
      <w:sz w:val="28"/>
      <w:szCs w:val="24"/>
    </w:rPr>
  </w:style>
  <w:style w:type="character" w:customStyle="1" w:styleId="Heading4Char">
    <w:name w:val="Heading 4 Char"/>
    <w:basedOn w:val="DefaultParagraphFont"/>
    <w:link w:val="Heading4"/>
    <w:uiPriority w:val="1"/>
    <w:rsid w:val="001545FF"/>
    <w:rPr>
      <w:rFonts w:asciiTheme="majorHAnsi" w:eastAsiaTheme="majorEastAsia" w:hAnsiTheme="majorHAnsi" w:cstheme="majorBidi"/>
      <w:b/>
      <w:iCs/>
      <w:color w:val="043250" w:themeColor="accent1"/>
      <w:sz w:val="24"/>
    </w:rPr>
  </w:style>
  <w:style w:type="character" w:customStyle="1" w:styleId="Heading5Char">
    <w:name w:val="Heading 5 Char"/>
    <w:basedOn w:val="DefaultParagraphFont"/>
    <w:link w:val="Heading5"/>
    <w:uiPriority w:val="1"/>
    <w:rsid w:val="001545FF"/>
    <w:rPr>
      <w:rFonts w:ascii="Inter Semi Bold" w:eastAsiaTheme="majorEastAsia" w:hAnsi="Inter Semi Bold" w:cstheme="majorBidi"/>
      <w:i/>
      <w:color w:val="043250" w:themeColor="accent1"/>
      <w:sz w:val="20"/>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rsid w:val="00E3502D"/>
    <w:pPr>
      <w:spacing w:before="120" w:after="200" w:line="280" w:lineRule="exact"/>
      <w:ind w:right="140"/>
    </w:pPr>
    <w:rPr>
      <w:bCs/>
    </w:rPr>
  </w:style>
  <w:style w:type="character" w:customStyle="1" w:styleId="BodyTextChar">
    <w:name w:val="Body Text Char"/>
    <w:basedOn w:val="DefaultParagraphFont"/>
    <w:link w:val="BodyText"/>
    <w:rsid w:val="00E3502D"/>
    <w:rPr>
      <w:bCs/>
      <w:sz w:val="20"/>
    </w:rPr>
  </w:style>
  <w:style w:type="paragraph" w:styleId="ListBullet">
    <w:name w:val="List Bullet"/>
    <w:basedOn w:val="BodyText"/>
    <w:uiPriority w:val="2"/>
    <w:rsid w:val="001F6EB2"/>
    <w:pPr>
      <w:numPr>
        <w:numId w:val="16"/>
      </w:numPr>
      <w:spacing w:after="120" w:line="288" w:lineRule="auto"/>
      <w:ind w:left="357" w:right="142" w:hanging="357"/>
    </w:pPr>
  </w:style>
  <w:style w:type="numbering" w:customStyle="1" w:styleId="ListBullet0">
    <w:name w:val="List_Bullet"/>
    <w:uiPriority w:val="99"/>
    <w:rsid w:val="001E544B"/>
    <w:pPr>
      <w:numPr>
        <w:numId w:val="1"/>
      </w:numPr>
    </w:pPr>
  </w:style>
  <w:style w:type="paragraph" w:customStyle="1" w:styleId="ListBullet6">
    <w:name w:val="List Bullet 6"/>
    <w:basedOn w:val="ListBullet"/>
    <w:uiPriority w:val="19"/>
    <w:rsid w:val="006C0E44"/>
    <w:pPr>
      <w:numPr>
        <w:ilvl w:val="5"/>
      </w:numPr>
    </w:pPr>
  </w:style>
  <w:style w:type="paragraph" w:styleId="ListBullet2">
    <w:name w:val="List Bullet 2"/>
    <w:basedOn w:val="ListBullet"/>
    <w:uiPriority w:val="19"/>
    <w:rsid w:val="006C0E44"/>
    <w:pPr>
      <w:numPr>
        <w:ilvl w:val="1"/>
      </w:numPr>
    </w:pPr>
  </w:style>
  <w:style w:type="paragraph" w:styleId="ListBullet3">
    <w:name w:val="List Bullet 3"/>
    <w:basedOn w:val="ListBullet"/>
    <w:uiPriority w:val="19"/>
    <w:rsid w:val="006C0E44"/>
    <w:pPr>
      <w:numPr>
        <w:ilvl w:val="2"/>
      </w:numPr>
    </w:pPr>
  </w:style>
  <w:style w:type="paragraph" w:styleId="ListBullet4">
    <w:name w:val="List Bullet 4"/>
    <w:basedOn w:val="ListBullet"/>
    <w:uiPriority w:val="19"/>
    <w:rsid w:val="006C0E44"/>
    <w:pPr>
      <w:numPr>
        <w:ilvl w:val="3"/>
      </w:numPr>
    </w:pPr>
  </w:style>
  <w:style w:type="paragraph" w:styleId="ListBullet5">
    <w:name w:val="List Bullet 5"/>
    <w:basedOn w:val="ListBullet"/>
    <w:uiPriority w:val="19"/>
    <w:rsid w:val="006C0E44"/>
    <w:pPr>
      <w:numPr>
        <w:ilvl w:val="4"/>
      </w:numPr>
    </w:pPr>
  </w:style>
  <w:style w:type="paragraph" w:styleId="ListNumber0">
    <w:name w:val="List Number"/>
    <w:basedOn w:val="BodyText"/>
    <w:uiPriority w:val="2"/>
    <w:qFormat/>
    <w:rsid w:val="00D411DC"/>
    <w:pPr>
      <w:numPr>
        <w:numId w:val="1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D411DC"/>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rsid w:val="00C20C17"/>
    <w:pPr>
      <w:spacing w:before="360" w:after="360"/>
    </w:pPr>
    <w:rPr>
      <w:rFonts w:asciiTheme="majorHAnsi" w:eastAsiaTheme="majorEastAsia" w:hAnsiTheme="majorHAnsi" w:cstheme="majorBidi"/>
      <w:sz w:val="44"/>
      <w:szCs w:val="56"/>
    </w:rPr>
  </w:style>
  <w:style w:type="character" w:customStyle="1" w:styleId="TitleChar">
    <w:name w:val="Title Char"/>
    <w:basedOn w:val="DefaultParagraphFont"/>
    <w:link w:val="Title"/>
    <w:uiPriority w:val="10"/>
    <w:rsid w:val="00C20C17"/>
    <w:rPr>
      <w:rFonts w:asciiTheme="majorHAnsi" w:eastAsiaTheme="majorEastAsia" w:hAnsiTheme="majorHAnsi" w:cstheme="majorBidi"/>
      <w:sz w:val="44"/>
      <w:szCs w:val="56"/>
    </w:rPr>
  </w:style>
  <w:style w:type="paragraph" w:styleId="Subtitle">
    <w:name w:val="Subtitle"/>
    <w:basedOn w:val="Normal"/>
    <w:next w:val="BodyText"/>
    <w:link w:val="SubtitleChar"/>
    <w:uiPriority w:val="11"/>
    <w:rsid w:val="00C20C17"/>
    <w:pPr>
      <w:numPr>
        <w:ilvl w:val="1"/>
      </w:numPr>
      <w:spacing w:before="360" w:after="360"/>
    </w:pPr>
    <w:rPr>
      <w:rFonts w:eastAsiaTheme="minorEastAsia"/>
      <w:sz w:val="32"/>
    </w:rPr>
  </w:style>
  <w:style w:type="character" w:customStyle="1" w:styleId="SubtitleChar">
    <w:name w:val="Subtitle Char"/>
    <w:basedOn w:val="DefaultParagraphFont"/>
    <w:link w:val="Subtitle"/>
    <w:uiPriority w:val="11"/>
    <w:rsid w:val="00C20C17"/>
    <w:rPr>
      <w:rFonts w:eastAsiaTheme="minorEastAsia"/>
      <w:sz w:val="32"/>
    </w:rPr>
  </w:style>
  <w:style w:type="paragraph" w:styleId="TOCHeading">
    <w:name w:val="TOC Heading"/>
    <w:basedOn w:val="Normal"/>
    <w:next w:val="Normal"/>
    <w:uiPriority w:val="39"/>
    <w:semiHidden/>
    <w:rsid w:val="00051556"/>
    <w:pPr>
      <w:spacing w:before="360" w:after="240"/>
    </w:pPr>
    <w:rPr>
      <w:b/>
      <w:sz w:val="32"/>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paragraph" w:styleId="Footer">
    <w:name w:val="footer"/>
    <w:basedOn w:val="Normal"/>
    <w:link w:val="FooterChar"/>
    <w:uiPriority w:val="5"/>
    <w:qFormat/>
    <w:rsid w:val="000B5719"/>
    <w:rPr>
      <w:sz w:val="18"/>
    </w:rPr>
  </w:style>
  <w:style w:type="character" w:customStyle="1" w:styleId="FooterChar">
    <w:name w:val="Footer Char"/>
    <w:basedOn w:val="DefaultParagraphFont"/>
    <w:link w:val="Footer"/>
    <w:uiPriority w:val="5"/>
    <w:rsid w:val="000B5719"/>
    <w:rPr>
      <w:sz w:val="18"/>
    </w:rPr>
  </w:style>
  <w:style w:type="paragraph" w:styleId="Header">
    <w:name w:val="header"/>
    <w:basedOn w:val="Normal"/>
    <w:link w:val="HeaderChar"/>
    <w:uiPriority w:val="5"/>
    <w:qFormat/>
    <w:rsid w:val="000B5719"/>
    <w:pPr>
      <w:spacing w:before="80"/>
      <w:jc w:val="right"/>
    </w:pPr>
    <w:rPr>
      <w:rFonts w:eastAsia="Lexend Light" w:cs="Times New Roman"/>
      <w:color w:val="043250" w:themeColor="accent1"/>
      <w:sz w:val="18"/>
      <w:szCs w:val="16"/>
    </w:rPr>
  </w:style>
  <w:style w:type="character" w:customStyle="1" w:styleId="HeaderChar">
    <w:name w:val="Header Char"/>
    <w:basedOn w:val="DefaultParagraphFont"/>
    <w:link w:val="Header"/>
    <w:uiPriority w:val="5"/>
    <w:rsid w:val="000B5719"/>
    <w:rPr>
      <w:rFonts w:eastAsia="Lexend Light" w:cs="Times New Roman"/>
      <w:color w:val="043250" w:themeColor="accent1"/>
      <w:sz w:val="18"/>
      <w:szCs w:val="16"/>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1">
    <w:name w:val="Table 1"/>
    <w:basedOn w:val="TableNormal"/>
    <w:uiPriority w:val="99"/>
    <w:rsid w:val="00DA0674"/>
    <w:pPr>
      <w:spacing w:after="0" w:line="240" w:lineRule="auto"/>
    </w:pPr>
    <w:tblPr>
      <w:tblStyleRowBandSize w:val="1"/>
      <w:tblStyleColBandSize w:val="1"/>
      <w:tblBorders>
        <w:top w:val="single" w:sz="4" w:space="0" w:color="021827" w:themeColor="accent1" w:themeShade="80"/>
        <w:left w:val="single" w:sz="4" w:space="0" w:color="021827" w:themeColor="accent1" w:themeShade="80"/>
        <w:bottom w:val="single" w:sz="4" w:space="0" w:color="021827" w:themeColor="accent1" w:themeShade="80"/>
        <w:right w:val="single" w:sz="4" w:space="0" w:color="021827" w:themeColor="accent1" w:themeShade="80"/>
        <w:insideH w:val="single" w:sz="4" w:space="0" w:color="021827" w:themeColor="accent1" w:themeShade="80"/>
        <w:insideV w:val="single" w:sz="4" w:space="0" w:color="021827" w:themeColor="accent1" w:themeShade="80"/>
      </w:tblBorders>
      <w:tblCellMar>
        <w:left w:w="0" w:type="dxa"/>
        <w:right w:w="0" w:type="dxa"/>
      </w:tblCellMar>
    </w:tblPr>
    <w:tblStylePr w:type="firstRow">
      <w:rPr>
        <w:color w:val="FFFFFF" w:themeColor="background1"/>
      </w:rPr>
      <w:tblPr/>
      <w:tcPr>
        <w:shd w:val="clear" w:color="auto" w:fill="043250" w:themeFill="accent1"/>
      </w:tcPr>
    </w:tblStylePr>
    <w:tblStylePr w:type="lastRow">
      <w:tblPr/>
      <w:tcPr>
        <w:shd w:val="clear" w:color="auto" w:fill="ADDCFB" w:themeFill="accent1" w:themeFillTint="33"/>
      </w:tcPr>
    </w:tblStylePr>
    <w:tblStylePr w:type="firstCol">
      <w:rPr>
        <w:color w:val="FFFFFF" w:themeColor="background1"/>
      </w:rPr>
      <w:tblPr/>
      <w:tcPr>
        <w:shd w:val="clear" w:color="auto" w:fill="043250" w:themeFill="accent1"/>
      </w:tcPr>
    </w:tblStylePr>
    <w:tblStylePr w:type="lastCol">
      <w:tblPr/>
      <w:tcPr>
        <w:shd w:val="clear" w:color="auto" w:fill="ADDCFB" w:themeFill="accent1" w:themeFillTint="33"/>
      </w:tcPr>
    </w:tblStylePr>
    <w:tblStylePr w:type="band2Vert">
      <w:tblPr/>
      <w:tcPr>
        <w:shd w:val="clear" w:color="auto" w:fill="ADDCFB" w:themeFill="accent1" w:themeFillTint="33"/>
      </w:tcPr>
    </w:tblStylePr>
    <w:tblStylePr w:type="band2Horz">
      <w:tblPr/>
      <w:tcPr>
        <w:shd w:val="clear" w:color="auto" w:fill="ADDCFB" w:themeFill="accent1" w:themeFillTint="33"/>
      </w:tcPr>
    </w:tblStylePr>
  </w:style>
  <w:style w:type="table" w:customStyle="1" w:styleId="Table2">
    <w:name w:val="Table 2"/>
    <w:basedOn w:val="TableNormal"/>
    <w:uiPriority w:val="99"/>
    <w:rsid w:val="00711AD7"/>
    <w:pPr>
      <w:spacing w:after="0" w:line="240" w:lineRule="auto"/>
    </w:pPr>
    <w:tblPr>
      <w:tblStyleRowBandSize w:val="1"/>
      <w:tblStyleColBandSize w:val="1"/>
      <w:tblBorders>
        <w:top w:val="single" w:sz="4" w:space="0" w:color="AB833C" w:themeColor="accent2" w:themeShade="80"/>
        <w:left w:val="single" w:sz="4" w:space="0" w:color="AB833C" w:themeColor="accent2" w:themeShade="80"/>
        <w:bottom w:val="single" w:sz="4" w:space="0" w:color="AB833C" w:themeColor="accent2" w:themeShade="80"/>
        <w:right w:val="single" w:sz="4" w:space="0" w:color="AB833C" w:themeColor="accent2" w:themeShade="80"/>
        <w:insideH w:val="single" w:sz="4" w:space="0" w:color="AB833C" w:themeColor="accent2" w:themeShade="80"/>
        <w:insideV w:val="single" w:sz="4" w:space="0" w:color="AB833C" w:themeColor="accent2" w:themeShade="80"/>
      </w:tblBorders>
      <w:tblCellMar>
        <w:left w:w="0" w:type="dxa"/>
        <w:right w:w="0" w:type="dxa"/>
      </w:tblCellMar>
    </w:tblPr>
    <w:tblStylePr w:type="firstRow">
      <w:rPr>
        <w:color w:val="FFFFFF" w:themeColor="background1"/>
      </w:rPr>
      <w:tblPr/>
      <w:tcPr>
        <w:shd w:val="clear" w:color="auto" w:fill="F3EBDD" w:themeFill="accent2"/>
      </w:tcPr>
    </w:tblStylePr>
    <w:tblStylePr w:type="lastRow">
      <w:tblPr/>
      <w:tcPr>
        <w:shd w:val="clear" w:color="auto" w:fill="FCFAF8" w:themeFill="accent2" w:themeFillTint="33"/>
      </w:tcPr>
    </w:tblStylePr>
    <w:tblStylePr w:type="firstCol">
      <w:rPr>
        <w:color w:val="FFFFFF" w:themeColor="background1"/>
      </w:rPr>
      <w:tblPr/>
      <w:tcPr>
        <w:shd w:val="clear" w:color="auto" w:fill="F3EBDD" w:themeFill="accent2"/>
      </w:tcPr>
    </w:tblStylePr>
    <w:tblStylePr w:type="lastCol">
      <w:tblPr/>
      <w:tcPr>
        <w:shd w:val="clear" w:color="auto" w:fill="FCFAF8" w:themeFill="accent2" w:themeFillTint="33"/>
      </w:tcPr>
    </w:tblStylePr>
    <w:tblStylePr w:type="band2Vert">
      <w:tblPr/>
      <w:tcPr>
        <w:shd w:val="clear" w:color="auto" w:fill="FCFAF8" w:themeFill="accent2" w:themeFillTint="33"/>
      </w:tcPr>
    </w:tblStylePr>
    <w:tblStylePr w:type="band2Horz">
      <w:tblPr/>
      <w:tcPr>
        <w:shd w:val="clear" w:color="auto" w:fill="FCFAF8" w:themeFill="accent2" w:themeFillTint="33"/>
      </w:tcPr>
    </w:tblStylePr>
  </w:style>
  <w:style w:type="table" w:customStyle="1" w:styleId="APSTable">
    <w:name w:val="APS Table"/>
    <w:basedOn w:val="TableNormal"/>
    <w:uiPriority w:val="99"/>
    <w:rsid w:val="00934D58"/>
    <w:pPr>
      <w:spacing w:after="0" w:line="240" w:lineRule="auto"/>
    </w:pPr>
    <w:rPr>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Theme="minorHAnsi" w:hAnsiTheme="minorHAnsi"/>
        <w:b w:val="0"/>
        <w:color w:val="FFFFFF" w:themeColor="background1"/>
        <w:sz w:val="19"/>
      </w:rPr>
      <w:tblPr/>
      <w:tcPr>
        <w:shd w:val="clear" w:color="auto" w:fill="043250" w:themeFill="accent1"/>
      </w:tcPr>
    </w:tblStylePr>
    <w:tblStylePr w:type="band1Horz">
      <w:tblPr/>
      <w:tcPr>
        <w:shd w:val="clear" w:color="auto" w:fill="E6EAED" w:themeFill="accent3"/>
      </w:tcPr>
    </w:tblStylePr>
    <w:tblStylePr w:type="band2Horz">
      <w:tblPr/>
      <w:tcPr>
        <w:shd w:val="clear" w:color="auto" w:fill="FFFFFF" w:themeFill="background1"/>
      </w:tcPr>
    </w:tblStylePr>
  </w:style>
  <w:style w:type="table" w:customStyle="1" w:styleId="TableBlack">
    <w:name w:val="Table Black"/>
    <w:basedOn w:val="TableNormal"/>
    <w:uiPriority w:val="99"/>
    <w:rsid w:val="00A3443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tblStylePr w:type="firstRow">
      <w:tblPr/>
      <w:tcPr>
        <w:shd w:val="clear" w:color="auto" w:fill="000000" w:themeFill="text1"/>
      </w:tcPr>
    </w:tblStylePr>
    <w:tblStylePr w:type="lastRow">
      <w:tblPr/>
      <w:tcPr>
        <w:shd w:val="clear" w:color="auto" w:fill="E0E0E0"/>
      </w:tcPr>
    </w:tblStylePr>
    <w:tblStylePr w:type="firstCol">
      <w:tblPr/>
      <w:tcPr>
        <w:shd w:val="clear" w:color="auto" w:fill="000000" w:themeFill="text1"/>
      </w:tcPr>
    </w:tblStylePr>
    <w:tblStylePr w:type="lastCol">
      <w:tblPr/>
      <w:tcPr>
        <w:shd w:val="clear" w:color="auto" w:fill="E0E0E0"/>
      </w:tcPr>
    </w:tblStylePr>
    <w:tblStylePr w:type="band2Vert">
      <w:tblPr/>
      <w:tcPr>
        <w:shd w:val="clear" w:color="auto" w:fill="E0E0E0"/>
      </w:tcPr>
    </w:tblStylePr>
    <w:tblStylePr w:type="band2Horz">
      <w:tblPr/>
      <w:tcPr>
        <w:shd w:val="clear" w:color="auto" w:fill="E0E0E0"/>
      </w:tcPr>
    </w:tblStylePr>
  </w:style>
  <w:style w:type="table" w:customStyle="1" w:styleId="TableGrey">
    <w:name w:val="Table Grey"/>
    <w:basedOn w:val="TableNormal"/>
    <w:uiPriority w:val="99"/>
    <w:rsid w:val="00A34437"/>
    <w:pPr>
      <w:spacing w:after="0" w:line="240" w:lineRule="auto"/>
    </w:pPr>
    <w:tblPr>
      <w:tblStyleRowBandSize w:val="1"/>
      <w:tblStyleColBandSize w:val="1"/>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CellMar>
        <w:left w:w="0" w:type="dxa"/>
        <w:right w:w="0" w:type="dxa"/>
      </w:tblCellMar>
    </w:tblPr>
    <w:tblStylePr w:type="firstRow">
      <w:rPr>
        <w:color w:val="FFFFFF" w:themeColor="background1"/>
      </w:rPr>
      <w:tblPr/>
      <w:tcPr>
        <w:shd w:val="clear" w:color="auto" w:fill="44546A" w:themeFill="text2"/>
      </w:tcPr>
    </w:tblStylePr>
    <w:tblStylePr w:type="lastRow">
      <w:tblPr/>
      <w:tcPr>
        <w:shd w:val="clear" w:color="auto" w:fill="D5DCE4" w:themeFill="text2" w:themeFillTint="33"/>
      </w:tcPr>
    </w:tblStylePr>
    <w:tblStylePr w:type="firstCol">
      <w:rPr>
        <w:color w:val="FFFFFF" w:themeColor="background1"/>
      </w:rPr>
      <w:tblPr/>
      <w:tcPr>
        <w:shd w:val="clear" w:color="auto" w:fill="44546A" w:themeFill="text2"/>
      </w:tcPr>
    </w:tblStylePr>
    <w:tblStylePr w:type="lastCol">
      <w:tblPr/>
      <w:tcPr>
        <w:shd w:val="clear" w:color="auto" w:fill="D5DCE4" w:themeFill="text2" w:themeFillTint="33"/>
      </w:tcPr>
    </w:tblStylePr>
    <w:tblStylePr w:type="band2Vert">
      <w:tblPr/>
      <w:tcPr>
        <w:shd w:val="clear" w:color="auto" w:fill="D5DCE4" w:themeFill="text2" w:themeFillTint="33"/>
      </w:tcPr>
    </w:tblStylePr>
    <w:tblStylePr w:type="band2Horz">
      <w:tblPr/>
      <w:tcPr>
        <w:shd w:val="clear" w:color="auto" w:fill="D5DCE4" w:themeFill="text2" w:themeFillTint="33"/>
      </w:tcPr>
    </w:tblStylePr>
  </w:style>
  <w:style w:type="paragraph" w:customStyle="1" w:styleId="TableText">
    <w:name w:val="Table Text"/>
    <w:basedOn w:val="Normal"/>
    <w:uiPriority w:val="3"/>
    <w:qFormat/>
    <w:rsid w:val="001545FF"/>
    <w:pPr>
      <w:spacing w:before="60" w:after="60"/>
      <w:ind w:left="113" w:right="113"/>
    </w:pPr>
    <w:rPr>
      <w:sz w:val="16"/>
    </w:rPr>
  </w:style>
  <w:style w:type="paragraph" w:customStyle="1" w:styleId="TableHeading">
    <w:name w:val="Table Heading"/>
    <w:basedOn w:val="TableText"/>
    <w:uiPriority w:val="3"/>
    <w:qFormat/>
    <w:rsid w:val="00934D58"/>
    <w:rPr>
      <w:b/>
      <w:color w:val="FFFFFF" w:themeColor="background1"/>
      <w:sz w:val="20"/>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numbering" w:customStyle="1" w:styleId="ListAppendix">
    <w:name w:val="List_Appendix"/>
    <w:uiPriority w:val="99"/>
    <w:rsid w:val="009E6379"/>
    <w:pPr>
      <w:numPr>
        <w:numId w:val="9"/>
      </w:numPr>
    </w:pPr>
  </w:style>
  <w:style w:type="paragraph" w:styleId="TOC8">
    <w:name w:val="toc 8"/>
    <w:basedOn w:val="TOC2"/>
    <w:next w:val="Normal"/>
    <w:uiPriority w:val="39"/>
    <w:semiHidden/>
    <w:rsid w:val="00B742E4"/>
    <w:pPr>
      <w:tabs>
        <w:tab w:val="left" w:pos="1701"/>
      </w:tabs>
    </w:pPr>
  </w:style>
  <w:style w:type="character" w:styleId="Hyperlink">
    <w:name w:val="Hyperlink"/>
    <w:basedOn w:val="DefaultParagraphFont"/>
    <w:uiPriority w:val="15"/>
    <w:rsid w:val="00B742E4"/>
    <w:rPr>
      <w:color w:val="043250" w:themeColor="hyperlink"/>
      <w:u w:val="single"/>
    </w:rPr>
  </w:style>
  <w:style w:type="character" w:customStyle="1" w:styleId="Heading9Char">
    <w:name w:val="Heading 9 Char"/>
    <w:aliases w:val="Appendix H11 Char"/>
    <w:basedOn w:val="DefaultParagraphFont"/>
    <w:link w:val="Heading9"/>
    <w:uiPriority w:val="99"/>
    <w:semiHidden/>
    <w:rsid w:val="00EE2E92"/>
    <w:rPr>
      <w:rFonts w:asciiTheme="majorHAnsi" w:eastAsiaTheme="majorEastAsia" w:hAnsiTheme="majorHAnsi" w:cstheme="majorBidi"/>
      <w:iCs/>
      <w:color w:val="272727" w:themeColor="text1" w:themeTint="D8"/>
      <w:sz w:val="42"/>
      <w:szCs w:val="21"/>
    </w:rPr>
  </w:style>
  <w:style w:type="paragraph" w:styleId="FootnoteText">
    <w:name w:val="footnote text"/>
    <w:basedOn w:val="Normal"/>
    <w:link w:val="FootnoteTextChar"/>
    <w:uiPriority w:val="99"/>
    <w:semiHidden/>
    <w:rsid w:val="00C20C17"/>
    <w:rPr>
      <w:sz w:val="16"/>
      <w:szCs w:val="20"/>
    </w:rPr>
  </w:style>
  <w:style w:type="character" w:customStyle="1" w:styleId="FootnoteTextChar">
    <w:name w:val="Footnote Text Char"/>
    <w:basedOn w:val="DefaultParagraphFont"/>
    <w:link w:val="FootnoteText"/>
    <w:uiPriority w:val="99"/>
    <w:semiHidden/>
    <w:rsid w:val="00C20C17"/>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043250" w:themeColor="followedHyperlink"/>
      <w:u w:val="single"/>
    </w:rPr>
  </w:style>
  <w:style w:type="paragraph" w:styleId="Caption">
    <w:name w:val="caption"/>
    <w:basedOn w:val="Normal"/>
    <w:next w:val="FigureStyle"/>
    <w:uiPriority w:val="8"/>
    <w:rsid w:val="00516C3F"/>
    <w:pPr>
      <w:keepNext/>
      <w:tabs>
        <w:tab w:val="left" w:pos="1134"/>
      </w:tabs>
      <w:spacing w:before="240" w:after="120"/>
      <w:ind w:left="1134" w:hanging="1134"/>
      <w:jc w:val="center"/>
    </w:pPr>
    <w:rPr>
      <w:b/>
      <w:iCs/>
      <w:szCs w:val="18"/>
    </w:rPr>
  </w:style>
  <w:style w:type="paragraph" w:customStyle="1" w:styleId="FigureStyle">
    <w:name w:val="Figure Style"/>
    <w:basedOn w:val="Normal"/>
    <w:next w:val="BodyText"/>
    <w:uiPriority w:val="8"/>
    <w:rsid w:val="00516C3F"/>
    <w:pPr>
      <w:spacing w:before="120" w:after="240"/>
      <w:jc w:val="center"/>
    </w:pPr>
    <w:rPr>
      <w:sz w:val="22"/>
    </w:rPr>
  </w:style>
  <w:style w:type="paragraph" w:styleId="TOC7">
    <w:name w:val="toc 7"/>
    <w:basedOn w:val="Normal"/>
    <w:next w:val="Normal"/>
    <w:uiPriority w:val="39"/>
    <w:semiHidden/>
    <w:rsid w:val="00C26E28"/>
    <w:pPr>
      <w:spacing w:after="100"/>
      <w:ind w:left="1200"/>
    </w:pPr>
  </w:style>
  <w:style w:type="paragraph" w:styleId="TOC9">
    <w:name w:val="toc 9"/>
    <w:basedOn w:val="Normal"/>
    <w:next w:val="Normal"/>
    <w:uiPriority w:val="39"/>
    <w:semiHidden/>
    <w:rsid w:val="00C26E28"/>
    <w:pPr>
      <w:spacing w:after="100"/>
      <w:ind w:left="1600"/>
    </w:pPr>
  </w:style>
  <w:style w:type="character" w:styleId="UnresolvedMention">
    <w:name w:val="Unresolved Mention"/>
    <w:basedOn w:val="DefaultParagraphFont"/>
    <w:uiPriority w:val="99"/>
    <w:semiHidden/>
    <w:unhideWhenUsed/>
    <w:rsid w:val="000938E6"/>
    <w:rPr>
      <w:color w:val="605E5C"/>
      <w:shd w:val="clear" w:color="auto" w:fill="E1DFDD"/>
    </w:rPr>
  </w:style>
  <w:style w:type="table" w:styleId="ListTable4-Accent1">
    <w:name w:val="List Table 4 Accent 1"/>
    <w:basedOn w:val="TableNormal"/>
    <w:uiPriority w:val="49"/>
    <w:rsid w:val="00A24359"/>
    <w:pPr>
      <w:spacing w:after="0" w:line="240" w:lineRule="auto"/>
    </w:pPr>
    <w:tblPr>
      <w:tblStyleRowBandSize w:val="1"/>
      <w:tblStyleColBandSize w:val="1"/>
      <w:tblBorders>
        <w:top w:val="single" w:sz="4" w:space="0" w:color="0C97F2" w:themeColor="accent1" w:themeTint="99"/>
        <w:left w:val="single" w:sz="4" w:space="0" w:color="0C97F2" w:themeColor="accent1" w:themeTint="99"/>
        <w:bottom w:val="single" w:sz="4" w:space="0" w:color="0C97F2" w:themeColor="accent1" w:themeTint="99"/>
        <w:right w:val="single" w:sz="4" w:space="0" w:color="0C97F2" w:themeColor="accent1" w:themeTint="99"/>
        <w:insideH w:val="single" w:sz="4" w:space="0" w:color="0C97F2" w:themeColor="accent1" w:themeTint="99"/>
      </w:tblBorders>
    </w:tblPr>
    <w:tblStylePr w:type="firstRow">
      <w:rPr>
        <w:b/>
        <w:bCs/>
        <w:color w:val="FFFFFF" w:themeColor="background1"/>
      </w:rPr>
      <w:tblPr/>
      <w:tcPr>
        <w:tcBorders>
          <w:top w:val="single" w:sz="4" w:space="0" w:color="043250" w:themeColor="accent1"/>
          <w:left w:val="single" w:sz="4" w:space="0" w:color="043250" w:themeColor="accent1"/>
          <w:bottom w:val="single" w:sz="4" w:space="0" w:color="043250" w:themeColor="accent1"/>
          <w:right w:val="single" w:sz="4" w:space="0" w:color="043250" w:themeColor="accent1"/>
          <w:insideH w:val="nil"/>
        </w:tcBorders>
        <w:shd w:val="clear" w:color="auto" w:fill="043250" w:themeFill="accent1"/>
      </w:tcPr>
    </w:tblStylePr>
    <w:tblStylePr w:type="lastRow">
      <w:rPr>
        <w:b/>
        <w:bCs/>
      </w:rPr>
      <w:tblPr/>
      <w:tcPr>
        <w:tcBorders>
          <w:top w:val="double" w:sz="4" w:space="0" w:color="0C97F2" w:themeColor="accent1" w:themeTint="99"/>
        </w:tcBorders>
      </w:tcPr>
    </w:tblStylePr>
    <w:tblStylePr w:type="firstCol">
      <w:rPr>
        <w:b/>
        <w:bCs/>
      </w:rPr>
    </w:tblStylePr>
    <w:tblStylePr w:type="lastCol">
      <w:rPr>
        <w:b/>
        <w:bCs/>
      </w:rPr>
    </w:tblStylePr>
    <w:tblStylePr w:type="band1Vert">
      <w:tblPr/>
      <w:tcPr>
        <w:shd w:val="clear" w:color="auto" w:fill="ADDCFB" w:themeFill="accent1" w:themeFillTint="33"/>
      </w:tcPr>
    </w:tblStylePr>
    <w:tblStylePr w:type="band1Horz">
      <w:tblPr/>
      <w:tcPr>
        <w:shd w:val="clear" w:color="auto" w:fill="ADDCFB"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mbergroups@psychology.org.a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sychology.org.au/getmedia/2066bbfc-0425-4a2a-b07d-78459d61dd3f/Working-Together-for-Peace-Award-Resource-List.doc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oups.psychology.org.au/pf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sychology.org.au/about-us/what-we-do/awards/ig/psychologists-for-peace-interest-group/working-together-for-peace-awar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https://groups.psychology.org.au/pfp/" TargetMode="External"/><Relationship Id="rId2" Type="http://schemas.openxmlformats.org/officeDocument/2006/relationships/image" Target="media/image8.png"/><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hyperlink" Target="https://groups.psychology.org.au/pf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australianpsychologicalsoc.sharepoint.com/Office%20Templates/1.APS_Letterhead_2025_Systems%20Font.dotx" TargetMode="External"/></Relationships>
</file>

<file path=word/theme/theme1.xml><?xml version="1.0" encoding="utf-8"?>
<a:theme xmlns:a="http://schemas.openxmlformats.org/drawingml/2006/main" name="Office Theme">
  <a:themeElements>
    <a:clrScheme name="APS Style Guide 2025">
      <a:dk1>
        <a:sysClr val="windowText" lastClr="000000"/>
      </a:dk1>
      <a:lt1>
        <a:sysClr val="window" lastClr="FFFFFF"/>
      </a:lt1>
      <a:dk2>
        <a:srgbClr val="44546A"/>
      </a:dk2>
      <a:lt2>
        <a:srgbClr val="E7E6E6"/>
      </a:lt2>
      <a:accent1>
        <a:srgbClr val="043250"/>
      </a:accent1>
      <a:accent2>
        <a:srgbClr val="F3EBDD"/>
      </a:accent2>
      <a:accent3>
        <a:srgbClr val="E6EAED"/>
      </a:accent3>
      <a:accent4>
        <a:srgbClr val="F3EBDD"/>
      </a:accent4>
      <a:accent5>
        <a:srgbClr val="043250"/>
      </a:accent5>
      <a:accent6>
        <a:srgbClr val="F3EBDD"/>
      </a:accent6>
      <a:hlink>
        <a:srgbClr val="043250"/>
      </a:hlink>
      <a:folHlink>
        <a:srgbClr val="043250"/>
      </a:folHlink>
    </a:clrScheme>
    <a:fontScheme name="APS System Fonts">
      <a:majorFont>
        <a:latin typeface="Georgia Bold"/>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11DD69F06E8A42AADB9D158A984D25" ma:contentTypeVersion="22" ma:contentTypeDescription="Create a new document." ma:contentTypeScope="" ma:versionID="94567e3ec4997462a176388df4f52c41">
  <xsd:schema xmlns:xsd="http://www.w3.org/2001/XMLSchema" xmlns:xs="http://www.w3.org/2001/XMLSchema" xmlns:p="http://schemas.microsoft.com/office/2006/metadata/properties" xmlns:ns1="http://schemas.microsoft.com/sharepoint/v3" xmlns:ns2="4ea48a15-2197-4ef3-9a4a-bff085bfca1d" xmlns:ns3="2e72cc88-abfc-4364-9d6c-b4520c73ed8c" targetNamespace="http://schemas.microsoft.com/office/2006/metadata/properties" ma:root="true" ma:fieldsID="1dc681740c25647b892519fa5ad746dc" ns1:_="" ns2:_="" ns3:_="">
    <xsd:import namespace="http://schemas.microsoft.com/sharepoint/v3"/>
    <xsd:import namespace="4ea48a15-2197-4ef3-9a4a-bff085bfca1d"/>
    <xsd:import namespace="2e72cc88-abfc-4364-9d6c-b4520c73ed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Statu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a48a15-2197-4ef3-9a4a-bff085bfc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Status" ma:index="15" nillable="true" ma:displayName="Status" ma:format="Dropdown" ma:internalName="Status">
      <xsd:simpleType>
        <xsd:restriction base="dms:Choice">
          <xsd:enumeration value="In Progress"/>
          <xsd:enumeration value="Delivered"/>
          <xsd:enumeration value="Pending"/>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d6eccfe-577f-49e5-9396-9e335f3963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72cc88-abfc-4364-9d6c-b4520c73e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a219921-fd60-409c-ae63-36738049bf86}" ma:internalName="TaxCatchAll" ma:showField="CatchAllData" ma:web="2e72cc88-abfc-4364-9d6c-b4520c73e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ea48a15-2197-4ef3-9a4a-bff085bfca1d">
      <Terms xmlns="http://schemas.microsoft.com/office/infopath/2007/PartnerControls"/>
    </lcf76f155ced4ddcb4097134ff3c332f>
    <TaxCatchAll xmlns="2e72cc88-abfc-4364-9d6c-b4520c73ed8c" xsi:nil="true"/>
    <Status xmlns="4ea48a15-2197-4ef3-9a4a-bff085bfca1d"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22668A-E2BC-4F17-B5FD-292AFD1FDBC5}">
  <ds:schemaRefs>
    <ds:schemaRef ds:uri="http://schemas.openxmlformats.org/officeDocument/2006/bibliography"/>
  </ds:schemaRefs>
</ds:datastoreItem>
</file>

<file path=customXml/itemProps2.xml><?xml version="1.0" encoding="utf-8"?>
<ds:datastoreItem xmlns:ds="http://schemas.openxmlformats.org/officeDocument/2006/customXml" ds:itemID="{7C8AF76F-DB99-444F-AD72-50699BA1B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a48a15-2197-4ef3-9a4a-bff085bfca1d"/>
    <ds:schemaRef ds:uri="2e72cc88-abfc-4364-9d6c-b4520c73e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6FB87-F1F2-4FA4-9A30-F99452074D18}">
  <ds:schemaRefs>
    <ds:schemaRef ds:uri="http://schemas.microsoft.com/office/2006/metadata/properties"/>
    <ds:schemaRef ds:uri="http://schemas.microsoft.com/office/infopath/2007/PartnerControls"/>
    <ds:schemaRef ds:uri="http://schemas.microsoft.com/sharepoint/v3"/>
    <ds:schemaRef ds:uri="4ea48a15-2197-4ef3-9a4a-bff085bfca1d"/>
    <ds:schemaRef ds:uri="2e72cc88-abfc-4364-9d6c-b4520c73ed8c"/>
  </ds:schemaRefs>
</ds:datastoreItem>
</file>

<file path=customXml/itemProps4.xml><?xml version="1.0" encoding="utf-8"?>
<ds:datastoreItem xmlns:ds="http://schemas.openxmlformats.org/officeDocument/2006/customXml" ds:itemID="{BA7D509D-D901-4026-9A35-8E930A1C61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1.APS_Letterhead_2025_Systems%20Font.dotx</Template>
  <TotalTime>45</TotalTime>
  <Pages>7</Pages>
  <Words>1628</Words>
  <Characters>9430</Characters>
  <Application>Microsoft Office Word</Application>
  <DocSecurity>0</DocSecurity>
  <Lines>205</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dc:description/>
  <cp:lastModifiedBy>Susan Hardjono</cp:lastModifiedBy>
  <cp:revision>2</cp:revision>
  <cp:lastPrinted>2025-01-23T05:39:00Z</cp:lastPrinted>
  <dcterms:created xsi:type="dcterms:W3CDTF">2026-02-27T01:39:00Z</dcterms:created>
  <dcterms:modified xsi:type="dcterms:W3CDTF">2026-02-27T02:33:00Z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0x0101003811DD69F06E8A42AADB9D158A984D25</vt:lpwstr>
  </property>
  <property fmtid="{D5CDD505-2E9C-101B-9397-08002B2CF9AE}" pid="3" name="MediaServiceImageTags">
    <vt:lpwstr/>
  </property>
</Properties>
</file>